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C467" w14:textId="77777777" w:rsidR="00656D14" w:rsidRPr="006D453C" w:rsidRDefault="00656D14">
      <w:pPr>
        <w:rPr>
          <w:rFonts w:cstheme="minorHAnsi"/>
        </w:rPr>
      </w:pPr>
    </w:p>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8F46BE" w:rsidRPr="006D453C" w14:paraId="5D3ACBCA" w14:textId="77777777" w:rsidTr="0071466F">
        <w:tc>
          <w:tcPr>
            <w:tcW w:w="9354" w:type="dxa"/>
            <w:tcBorders>
              <w:bottom w:val="single" w:sz="24" w:space="0" w:color="339966"/>
            </w:tcBorders>
          </w:tcPr>
          <w:p w14:paraId="115F8005" w14:textId="77777777" w:rsidR="00656D14" w:rsidRPr="006D453C" w:rsidRDefault="00656D14" w:rsidP="0071466F">
            <w:pPr>
              <w:jc w:val="center"/>
              <w:rPr>
                <w:rFonts w:cstheme="minorHAnsi"/>
                <w:b/>
              </w:rPr>
            </w:pPr>
          </w:p>
          <w:p w14:paraId="5CA4CF76" w14:textId="5A943EA4" w:rsidR="008F46BE" w:rsidRPr="006D453C" w:rsidRDefault="008F46BE" w:rsidP="00656D14">
            <w:pPr>
              <w:jc w:val="center"/>
              <w:rPr>
                <w:rFonts w:cstheme="minorHAnsi"/>
                <w:b/>
              </w:rPr>
            </w:pPr>
            <w:r w:rsidRPr="006D453C">
              <w:rPr>
                <w:rFonts w:cstheme="minorHAnsi"/>
                <w:b/>
              </w:rPr>
              <w:t>DECLARACIÓN RESPONSABLE</w:t>
            </w:r>
          </w:p>
          <w:p w14:paraId="03FF7165" w14:textId="55EFB8D9" w:rsidR="00DD57F8" w:rsidRPr="006D453C" w:rsidRDefault="00DD57F8" w:rsidP="00DD57F8">
            <w:pPr>
              <w:jc w:val="center"/>
              <w:rPr>
                <w:rFonts w:cstheme="minorHAnsi"/>
                <w:b/>
              </w:rPr>
            </w:pPr>
            <w:r w:rsidRPr="006D453C">
              <w:rPr>
                <w:rFonts w:cstheme="minorHAnsi"/>
                <w:b/>
              </w:rPr>
              <w:t xml:space="preserve">PARA LA SELECCIÓN DE </w:t>
            </w:r>
            <w:r w:rsidR="00CA3014" w:rsidRPr="006D453C">
              <w:rPr>
                <w:rFonts w:cstheme="minorHAnsi"/>
                <w:b/>
              </w:rPr>
              <w:t>UNA</w:t>
            </w:r>
            <w:r w:rsidRPr="006D453C">
              <w:rPr>
                <w:rFonts w:cstheme="minorHAnsi"/>
                <w:b/>
              </w:rPr>
              <w:t xml:space="preserve"> (</w:t>
            </w:r>
            <w:r w:rsidR="00CA3014" w:rsidRPr="006D453C">
              <w:rPr>
                <w:rFonts w:cstheme="minorHAnsi"/>
                <w:b/>
              </w:rPr>
              <w:t>1</w:t>
            </w:r>
            <w:r w:rsidRPr="006D453C">
              <w:rPr>
                <w:rFonts w:cstheme="minorHAnsi"/>
                <w:b/>
              </w:rPr>
              <w:t>) PLAZA DE PERSONAL OPERARIO PARA LA EMPRESA PÚBLICA SOCIEDAD DE SERVICIOS DEL PRINCIPADO DE ASTURIAS (SERPA, S. A.</w:t>
            </w:r>
            <w:r w:rsidR="00826D6D" w:rsidRPr="006D453C">
              <w:rPr>
                <w:rFonts w:cstheme="minorHAnsi"/>
                <w:b/>
              </w:rPr>
              <w:t>M.P</w:t>
            </w:r>
            <w:r w:rsidRPr="006D453C">
              <w:rPr>
                <w:rFonts w:cstheme="minorHAnsi"/>
                <w:b/>
              </w:rPr>
              <w:t>)</w:t>
            </w:r>
          </w:p>
          <w:p w14:paraId="79ADE7F6" w14:textId="29C4C1F1" w:rsidR="00DD57F8" w:rsidRPr="006D453C" w:rsidRDefault="00DD57F8" w:rsidP="00DD57F8">
            <w:pPr>
              <w:spacing w:line="360" w:lineRule="auto"/>
              <w:jc w:val="center"/>
              <w:rPr>
                <w:rFonts w:cstheme="minorHAnsi"/>
                <w:b/>
              </w:rPr>
            </w:pPr>
            <w:r w:rsidRPr="006D453C">
              <w:rPr>
                <w:rFonts w:cstheme="minorHAnsi"/>
                <w:b/>
              </w:rPr>
              <w:t>SP202600</w:t>
            </w:r>
            <w:r w:rsidR="004405EC" w:rsidRPr="006D453C">
              <w:rPr>
                <w:rFonts w:cstheme="minorHAnsi"/>
                <w:b/>
              </w:rPr>
              <w:t>6</w:t>
            </w:r>
          </w:p>
          <w:p w14:paraId="39B7DA34" w14:textId="34B927E1" w:rsidR="008F46BE" w:rsidRPr="006D453C" w:rsidRDefault="008F46BE" w:rsidP="0071466F">
            <w:pPr>
              <w:pBdr>
                <w:bottom w:val="single" w:sz="4" w:space="1" w:color="auto"/>
              </w:pBdr>
              <w:spacing w:line="360" w:lineRule="auto"/>
              <w:jc w:val="center"/>
              <w:rPr>
                <w:rFonts w:cstheme="minorHAnsi"/>
                <w:b/>
                <w:bCs/>
              </w:rPr>
            </w:pPr>
          </w:p>
        </w:tc>
      </w:tr>
    </w:tbl>
    <w:p w14:paraId="33A8E87D" w14:textId="77777777" w:rsidR="008F46BE" w:rsidRPr="006D453C" w:rsidRDefault="008F46BE" w:rsidP="008F46BE">
      <w:pPr>
        <w:jc w:val="center"/>
        <w:rPr>
          <w:rFonts w:cstheme="minorHAnsi"/>
          <w:b/>
          <w:bCs/>
        </w:rPr>
      </w:pPr>
    </w:p>
    <w:p w14:paraId="71EBD0A9" w14:textId="77777777" w:rsidR="008F46BE" w:rsidRPr="006D453C" w:rsidRDefault="008F46BE" w:rsidP="008F46BE">
      <w:pPr>
        <w:rPr>
          <w:rFonts w:cstheme="minorHAnsi"/>
          <w:bCs/>
        </w:rPr>
      </w:pPr>
      <w:r w:rsidRPr="006D453C">
        <w:rPr>
          <w:rFonts w:cstheme="minorHAnsi"/>
          <w:bCs/>
        </w:rPr>
        <w:t>D./DÑA.____________________________________________, con DNI ____________________, y domicilio a efectos de notificaciones en_________________________, con correo electrónico_____________________, y teléfono________________________</w:t>
      </w:r>
    </w:p>
    <w:p w14:paraId="7EB0C7A5" w14:textId="77777777" w:rsidR="008F46BE" w:rsidRPr="006D453C" w:rsidRDefault="008F46BE" w:rsidP="008F46BE">
      <w:pPr>
        <w:jc w:val="center"/>
        <w:rPr>
          <w:rFonts w:cstheme="minorHAnsi"/>
          <w:bCs/>
        </w:rPr>
      </w:pPr>
      <w:r w:rsidRPr="006D453C">
        <w:rPr>
          <w:rFonts w:cstheme="minorHAnsi"/>
          <w:b/>
          <w:bCs/>
        </w:rPr>
        <w:t>DECLARA</w:t>
      </w:r>
    </w:p>
    <w:p w14:paraId="5EE806A4" w14:textId="77777777" w:rsidR="008F46BE" w:rsidRPr="006D453C" w:rsidRDefault="008F46BE" w:rsidP="008F46BE">
      <w:pPr>
        <w:spacing w:line="360" w:lineRule="auto"/>
        <w:rPr>
          <w:rFonts w:cstheme="minorHAnsi"/>
          <w:b/>
          <w:bCs/>
        </w:rPr>
      </w:pPr>
      <w:r w:rsidRPr="006D453C">
        <w:rPr>
          <w:rFonts w:cstheme="minorHAnsi"/>
          <w:b/>
          <w:bCs/>
        </w:rPr>
        <w:t>PRIMERO.</w:t>
      </w:r>
    </w:p>
    <w:p w14:paraId="0653AB9B" w14:textId="77777777" w:rsidR="008F46BE" w:rsidRPr="006D453C" w:rsidRDefault="008F46BE" w:rsidP="008F46BE">
      <w:pPr>
        <w:spacing w:line="360" w:lineRule="auto"/>
        <w:rPr>
          <w:rFonts w:cstheme="minorHAnsi"/>
          <w:bCs/>
        </w:rPr>
      </w:pPr>
      <w:r w:rsidRPr="006D453C">
        <w:rPr>
          <w:rFonts w:cstheme="minorHAnsi"/>
          <w:bCs/>
        </w:rPr>
        <w:t>Que, en el momento de ser requerido a tal efecto, aportará la documentación que a continuación se relaciona:</w:t>
      </w:r>
    </w:p>
    <w:p w14:paraId="52EB0D9C" w14:textId="0211FBD7" w:rsidR="008F46BE" w:rsidRPr="006D453C" w:rsidRDefault="008F46BE" w:rsidP="008F46BE">
      <w:pPr>
        <w:numPr>
          <w:ilvl w:val="0"/>
          <w:numId w:val="12"/>
        </w:numPr>
        <w:suppressAutoHyphens/>
        <w:spacing w:after="0" w:line="360" w:lineRule="auto"/>
        <w:jc w:val="both"/>
        <w:rPr>
          <w:rFonts w:cstheme="minorHAnsi"/>
          <w:bCs/>
        </w:rPr>
      </w:pPr>
      <w:r w:rsidRPr="006D453C">
        <w:rPr>
          <w:rFonts w:cstheme="minorHAnsi"/>
          <w:bCs/>
        </w:rPr>
        <w:t>Currículum vitae actualizado</w:t>
      </w:r>
      <w:r w:rsidR="006D453C">
        <w:rPr>
          <w:rFonts w:cstheme="minorHAnsi"/>
          <w:bCs/>
        </w:rPr>
        <w:t>.</w:t>
      </w:r>
    </w:p>
    <w:p w14:paraId="1E75EB45" w14:textId="77777777" w:rsidR="008F46BE" w:rsidRPr="006D453C" w:rsidRDefault="008F46BE" w:rsidP="008F46BE">
      <w:pPr>
        <w:numPr>
          <w:ilvl w:val="0"/>
          <w:numId w:val="12"/>
        </w:numPr>
        <w:suppressAutoHyphens/>
        <w:spacing w:after="0" w:line="360" w:lineRule="auto"/>
        <w:jc w:val="both"/>
        <w:rPr>
          <w:rFonts w:cstheme="minorHAnsi"/>
          <w:bCs/>
        </w:rPr>
      </w:pPr>
      <w:r w:rsidRPr="006D453C">
        <w:rPr>
          <w:rFonts w:cstheme="minorHAnsi"/>
          <w:bCs/>
        </w:rPr>
        <w:t xml:space="preserve">Fotocopia de la titulación académica exigible, los méritos aportados y cuantos otros documentos se requieran en el apartado 5 de </w:t>
      </w:r>
      <w:r w:rsidRPr="006D453C">
        <w:rPr>
          <w:rFonts w:cstheme="minorHAnsi"/>
          <w:bCs/>
          <w:i/>
          <w:iCs/>
        </w:rPr>
        <w:t>Requisitos específicos del puesto.</w:t>
      </w:r>
    </w:p>
    <w:p w14:paraId="30B3F5C2" w14:textId="2356CBC2" w:rsidR="008F46BE" w:rsidRPr="006D453C" w:rsidRDefault="008F46BE" w:rsidP="008F46BE">
      <w:pPr>
        <w:numPr>
          <w:ilvl w:val="0"/>
          <w:numId w:val="12"/>
        </w:numPr>
        <w:spacing w:after="0" w:line="360" w:lineRule="auto"/>
        <w:jc w:val="both"/>
        <w:rPr>
          <w:rFonts w:cstheme="minorHAnsi"/>
          <w:bCs/>
        </w:rPr>
      </w:pPr>
      <w:r w:rsidRPr="006D453C">
        <w:rPr>
          <w:rFonts w:cstheme="minorHAnsi"/>
          <w:bCs/>
        </w:rPr>
        <w:t>Fotocopia del permiso de conducir</w:t>
      </w:r>
      <w:r w:rsidR="00656D14" w:rsidRPr="006D453C">
        <w:rPr>
          <w:rFonts w:cstheme="minorHAnsi"/>
          <w:bCs/>
        </w:rPr>
        <w:t xml:space="preserve"> B</w:t>
      </w:r>
      <w:r w:rsidRPr="006D453C">
        <w:rPr>
          <w:rFonts w:cstheme="minorHAnsi"/>
          <w:bCs/>
        </w:rPr>
        <w:t xml:space="preserve"> en vigor.</w:t>
      </w:r>
    </w:p>
    <w:p w14:paraId="02E7DEDC" w14:textId="01FBD78E" w:rsidR="008F46BE" w:rsidRPr="006D453C" w:rsidRDefault="008F46BE" w:rsidP="008F46BE">
      <w:pPr>
        <w:numPr>
          <w:ilvl w:val="0"/>
          <w:numId w:val="12"/>
        </w:numPr>
        <w:spacing w:after="0" w:line="360" w:lineRule="auto"/>
        <w:jc w:val="both"/>
        <w:rPr>
          <w:rFonts w:cstheme="minorHAnsi"/>
          <w:bCs/>
        </w:rPr>
      </w:pPr>
      <w:r w:rsidRPr="006D453C">
        <w:rPr>
          <w:rFonts w:cstheme="minorHAnsi"/>
          <w:bCs/>
        </w:rPr>
        <w:t>Informe de Vida Laboral Actualizado</w:t>
      </w:r>
      <w:r w:rsidR="00CA3014" w:rsidRPr="006D453C">
        <w:rPr>
          <w:rFonts w:cstheme="minorHAnsi"/>
          <w:bCs/>
        </w:rPr>
        <w:t>, así como certificados de prestación de servicios expedidos por las diferentes empresas en las que se ha desarrollado la actividad laboral</w:t>
      </w:r>
      <w:r w:rsidRPr="006D453C">
        <w:rPr>
          <w:rFonts w:cstheme="minorHAnsi"/>
          <w:bCs/>
        </w:rPr>
        <w:t>.</w:t>
      </w:r>
    </w:p>
    <w:p w14:paraId="145D470F" w14:textId="77777777" w:rsidR="008F46BE" w:rsidRPr="006D453C" w:rsidRDefault="008F46BE" w:rsidP="008F46BE">
      <w:pPr>
        <w:numPr>
          <w:ilvl w:val="0"/>
          <w:numId w:val="12"/>
        </w:numPr>
        <w:spacing w:after="0" w:line="360" w:lineRule="auto"/>
        <w:jc w:val="both"/>
        <w:rPr>
          <w:rFonts w:cstheme="minorHAnsi"/>
          <w:bCs/>
        </w:rPr>
      </w:pPr>
      <w:r w:rsidRPr="006D453C">
        <w:rPr>
          <w:rFonts w:cstheme="minorHAnsi"/>
          <w:bCs/>
        </w:rPr>
        <w:t xml:space="preserve">Documentación acreditativa del cumplimiento de los </w:t>
      </w:r>
      <w:r w:rsidRPr="006D453C">
        <w:rPr>
          <w:rFonts w:cstheme="minorHAnsi"/>
          <w:bCs/>
          <w:u w:val="single"/>
        </w:rPr>
        <w:t>Requisitos mínimos</w:t>
      </w:r>
      <w:r w:rsidRPr="006D453C">
        <w:rPr>
          <w:rFonts w:cstheme="minorHAnsi"/>
          <w:bCs/>
        </w:rPr>
        <w:t xml:space="preserve">, </w:t>
      </w:r>
      <w:r w:rsidRPr="006D453C">
        <w:rPr>
          <w:rFonts w:cstheme="minorHAnsi"/>
          <w:bCs/>
          <w:u w:val="single"/>
        </w:rPr>
        <w:t>Formación Complementaria</w:t>
      </w:r>
      <w:r w:rsidRPr="006D453C">
        <w:rPr>
          <w:rFonts w:cstheme="minorHAnsi"/>
          <w:bCs/>
        </w:rPr>
        <w:t xml:space="preserve"> y </w:t>
      </w:r>
      <w:r w:rsidRPr="006D453C">
        <w:rPr>
          <w:rFonts w:cstheme="minorHAnsi"/>
          <w:bCs/>
          <w:u w:val="single"/>
        </w:rPr>
        <w:t>Experiencia profesional valorable</w:t>
      </w:r>
      <w:r w:rsidRPr="006D453C">
        <w:rPr>
          <w:rFonts w:cstheme="minorHAnsi"/>
          <w:bCs/>
        </w:rPr>
        <w:t xml:space="preserve"> que se incluyen en apartados sucesivos de la presente Declaración Responsable.</w:t>
      </w:r>
    </w:p>
    <w:p w14:paraId="597BD993" w14:textId="77777777" w:rsidR="008F46BE" w:rsidRPr="006D453C" w:rsidRDefault="008F46BE" w:rsidP="008F46BE">
      <w:pPr>
        <w:spacing w:line="360" w:lineRule="auto"/>
        <w:rPr>
          <w:rFonts w:cstheme="minorHAnsi"/>
          <w:bCs/>
        </w:rPr>
      </w:pPr>
    </w:p>
    <w:p w14:paraId="1D2802B8" w14:textId="48B0240A" w:rsidR="006446EE" w:rsidRPr="006D453C" w:rsidRDefault="008F46BE" w:rsidP="006D453C">
      <w:pPr>
        <w:spacing w:line="360" w:lineRule="auto"/>
        <w:jc w:val="both"/>
        <w:rPr>
          <w:rFonts w:cstheme="minorHAnsi"/>
          <w:b/>
          <w:bCs/>
        </w:rPr>
      </w:pPr>
      <w:r w:rsidRPr="006D453C">
        <w:rPr>
          <w:rFonts w:cstheme="minorHAnsi"/>
          <w:b/>
          <w:bCs/>
        </w:rPr>
        <w:t>(</w:t>
      </w:r>
      <w:r w:rsidR="004405EC" w:rsidRPr="006D453C">
        <w:rPr>
          <w:rFonts w:cstheme="minorHAnsi"/>
          <w:b/>
          <w:bCs/>
        </w:rPr>
        <w:t>S</w:t>
      </w:r>
      <w:r w:rsidRPr="006D453C">
        <w:rPr>
          <w:rFonts w:cstheme="minorHAnsi"/>
          <w:b/>
          <w:bCs/>
        </w:rPr>
        <w:t xml:space="preserve">e recuerda que solo se valorará la experiencia y formación que esté debidamente acreditada vía Informe de Vida Laboral </w:t>
      </w:r>
      <w:r w:rsidR="004405EC" w:rsidRPr="006D453C">
        <w:rPr>
          <w:rFonts w:cstheme="minorHAnsi"/>
          <w:b/>
          <w:bCs/>
        </w:rPr>
        <w:t>y</w:t>
      </w:r>
      <w:r w:rsidRPr="006D453C">
        <w:rPr>
          <w:rFonts w:cstheme="minorHAnsi"/>
          <w:b/>
          <w:bCs/>
        </w:rPr>
        <w:t xml:space="preserve"> el correspondiente certificado o título en el que </w:t>
      </w:r>
      <w:r w:rsidR="006D453C" w:rsidRPr="006D453C">
        <w:rPr>
          <w:rFonts w:cstheme="minorHAnsi"/>
          <w:b/>
          <w:bCs/>
        </w:rPr>
        <w:t>consten:</w:t>
      </w:r>
      <w:r w:rsidR="00086DC1" w:rsidRPr="006D453C">
        <w:rPr>
          <w:rFonts w:cstheme="minorHAnsi"/>
          <w:b/>
          <w:bCs/>
        </w:rPr>
        <w:t xml:space="preserve"> empresa, </w:t>
      </w:r>
      <w:r w:rsidRPr="006D453C">
        <w:rPr>
          <w:rFonts w:cstheme="minorHAnsi"/>
          <w:b/>
          <w:bCs/>
        </w:rPr>
        <w:t>duración, fechas y contenidos)</w:t>
      </w:r>
      <w:r w:rsidR="006D453C">
        <w:rPr>
          <w:rFonts w:cstheme="minorHAnsi"/>
          <w:b/>
          <w:bCs/>
        </w:rPr>
        <w:t>.</w:t>
      </w:r>
    </w:p>
    <w:p w14:paraId="67C0B08E" w14:textId="77777777" w:rsidR="008F46BE" w:rsidRPr="006D453C" w:rsidRDefault="008F46BE" w:rsidP="008F46BE">
      <w:pPr>
        <w:spacing w:line="360" w:lineRule="auto"/>
        <w:rPr>
          <w:rFonts w:cstheme="minorHAnsi"/>
          <w:b/>
          <w:bCs/>
        </w:rPr>
      </w:pPr>
      <w:r w:rsidRPr="006D453C">
        <w:rPr>
          <w:rFonts w:cstheme="minorHAnsi"/>
          <w:b/>
          <w:bCs/>
        </w:rPr>
        <w:lastRenderedPageBreak/>
        <w:t>SEGUNDO. Requisitos mínimos.</w:t>
      </w:r>
    </w:p>
    <w:p w14:paraId="66423577" w14:textId="77777777" w:rsidR="008F46BE" w:rsidRPr="006D453C" w:rsidRDefault="008F46BE" w:rsidP="008F46BE">
      <w:pPr>
        <w:spacing w:line="360" w:lineRule="auto"/>
        <w:rPr>
          <w:rFonts w:cstheme="minorHAnsi"/>
          <w:bCs/>
        </w:rPr>
      </w:pPr>
      <w:r w:rsidRPr="006D453C">
        <w:rPr>
          <w:rFonts w:cstheme="minorHAnsi"/>
          <w:bCs/>
        </w:rPr>
        <w:t>Que reúne los requisitos mínimos del puesto a los que se refiere la cláusula 5 de las Bases, que son los siguientes:</w:t>
      </w:r>
    </w:p>
    <w:p w14:paraId="1509F611" w14:textId="5A7302CD" w:rsidR="008F46BE" w:rsidRPr="006D453C" w:rsidRDefault="008F46BE" w:rsidP="008F46BE">
      <w:pPr>
        <w:pStyle w:val="Prrafodelista"/>
        <w:numPr>
          <w:ilvl w:val="0"/>
          <w:numId w:val="13"/>
        </w:numPr>
        <w:spacing w:line="360" w:lineRule="auto"/>
        <w:ind w:hanging="357"/>
        <w:jc w:val="both"/>
        <w:rPr>
          <w:rFonts w:cstheme="minorHAnsi"/>
        </w:rPr>
      </w:pPr>
      <w:bookmarkStart w:id="0" w:name="_Hlk118379007"/>
      <w:r w:rsidRPr="006D453C">
        <w:rPr>
          <w:rFonts w:cstheme="minorHAnsi"/>
        </w:rPr>
        <w:t xml:space="preserve">Formación obligatoria: </w:t>
      </w:r>
      <w:r w:rsidR="000433D0" w:rsidRPr="006D453C">
        <w:rPr>
          <w:rFonts w:cstheme="minorHAnsi"/>
        </w:rPr>
        <w:t>Educación Secundaria Obligatoria (ESO) o equivalente</w:t>
      </w:r>
      <w:r w:rsidR="00656D14" w:rsidRPr="006D453C">
        <w:rPr>
          <w:rFonts w:cstheme="minorHAnsi"/>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6D453C" w14:paraId="1A8BD8EA"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A31A9DE" w14:textId="3BA40235" w:rsidR="008F46BE" w:rsidRPr="006D453C" w:rsidRDefault="008F46BE" w:rsidP="0071466F">
            <w:pPr>
              <w:widowControl w:val="0"/>
              <w:suppressAutoHyphens/>
              <w:spacing w:line="360" w:lineRule="auto"/>
              <w:jc w:val="center"/>
              <w:rPr>
                <w:rFonts w:cstheme="minorHAnsi"/>
                <w:color w:val="auto"/>
              </w:rPr>
            </w:pPr>
            <w:r w:rsidRPr="006D453C">
              <w:rPr>
                <w:rFonts w:cstheme="minorHAnsi"/>
                <w:color w:val="auto"/>
              </w:rPr>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E4E6C43"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19C0C2C"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6D453C">
              <w:rPr>
                <w:rFonts w:cstheme="minorHAnsi"/>
                <w:color w:val="auto"/>
              </w:rPr>
              <w:t>CENTRO</w:t>
            </w:r>
          </w:p>
        </w:tc>
      </w:tr>
      <w:tr w:rsidR="008F46BE" w:rsidRPr="006D453C" w14:paraId="53C4A525" w14:textId="77777777" w:rsidTr="0071466F">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020D5630" w14:textId="4E31C883" w:rsidR="000433D0" w:rsidRPr="006D453C" w:rsidRDefault="000433D0" w:rsidP="0071466F">
            <w:pPr>
              <w:widowControl w:val="0"/>
              <w:suppressAutoHyphens/>
              <w:spacing w:line="360" w:lineRule="auto"/>
              <w:rPr>
                <w:rFonts w:cstheme="minorHAnsi"/>
                <w:b w:val="0"/>
              </w:rPr>
            </w:pPr>
          </w:p>
        </w:tc>
        <w:tc>
          <w:tcPr>
            <w:tcW w:w="1560" w:type="dxa"/>
            <w:tcBorders>
              <w:left w:val="single" w:sz="4" w:space="0" w:color="auto"/>
              <w:right w:val="single" w:sz="4" w:space="0" w:color="auto"/>
            </w:tcBorders>
            <w:shd w:val="clear" w:color="auto" w:fill="auto"/>
            <w:vAlign w:val="center"/>
          </w:tcPr>
          <w:p w14:paraId="54B0265C"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p w14:paraId="04BC76BD"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p w14:paraId="4D23D693" w14:textId="77777777" w:rsidR="008F46BE" w:rsidRPr="006D453C"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3005" w:type="dxa"/>
            <w:tcBorders>
              <w:left w:val="single" w:sz="4" w:space="0" w:color="auto"/>
              <w:right w:val="single" w:sz="4" w:space="0" w:color="auto"/>
            </w:tcBorders>
            <w:shd w:val="clear" w:color="auto" w:fill="auto"/>
            <w:vAlign w:val="center"/>
          </w:tcPr>
          <w:p w14:paraId="72EB9BCB"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14:paraId="3A005395" w14:textId="77777777" w:rsidR="008F46BE" w:rsidRPr="006D453C" w:rsidRDefault="008F46BE" w:rsidP="008F46BE">
      <w:pPr>
        <w:spacing w:line="360" w:lineRule="auto"/>
        <w:rPr>
          <w:rFonts w:cstheme="minorHAnsi"/>
        </w:rPr>
      </w:pPr>
    </w:p>
    <w:p w14:paraId="4233E3B5" w14:textId="77777777" w:rsidR="008F46BE" w:rsidRPr="006D453C" w:rsidRDefault="008F46BE" w:rsidP="008F46BE">
      <w:pPr>
        <w:pStyle w:val="Default"/>
        <w:rPr>
          <w:rFonts w:asciiTheme="minorHAnsi" w:hAnsiTheme="minorHAnsi" w:cstheme="minorHAnsi"/>
          <w:sz w:val="22"/>
          <w:szCs w:val="22"/>
        </w:rPr>
      </w:pPr>
    </w:p>
    <w:p w14:paraId="0D974D08" w14:textId="07A5A123" w:rsidR="008F46BE" w:rsidRPr="006D453C" w:rsidRDefault="000433D0" w:rsidP="008F46BE">
      <w:pPr>
        <w:pStyle w:val="Prrafodelista"/>
        <w:numPr>
          <w:ilvl w:val="0"/>
          <w:numId w:val="13"/>
        </w:numPr>
        <w:spacing w:line="360" w:lineRule="auto"/>
        <w:ind w:hanging="357"/>
        <w:jc w:val="both"/>
        <w:rPr>
          <w:rFonts w:cstheme="minorHAnsi"/>
        </w:rPr>
      </w:pPr>
      <w:r w:rsidRPr="006D453C">
        <w:rPr>
          <w:rFonts w:cstheme="minorHAnsi"/>
        </w:rPr>
        <w:t>Permiso de conducción tipo B en vigor.</w:t>
      </w:r>
    </w:p>
    <w:p w14:paraId="04B7E218" w14:textId="520C69DA" w:rsidR="000433D0" w:rsidRPr="006D453C" w:rsidRDefault="000433D0" w:rsidP="008F46BE">
      <w:pPr>
        <w:pStyle w:val="Prrafodelista"/>
        <w:numPr>
          <w:ilvl w:val="0"/>
          <w:numId w:val="13"/>
        </w:numPr>
        <w:spacing w:line="360" w:lineRule="auto"/>
        <w:ind w:hanging="357"/>
        <w:jc w:val="both"/>
        <w:rPr>
          <w:rFonts w:cstheme="minorHAnsi"/>
        </w:rPr>
      </w:pPr>
      <w:r w:rsidRPr="006D453C">
        <w:rPr>
          <w:rFonts w:cstheme="minorHAnsi"/>
        </w:rPr>
        <w:t xml:space="preserve">Incorporación inmediata. </w:t>
      </w:r>
    </w:p>
    <w:bookmarkEnd w:id="0"/>
    <w:p w14:paraId="30309110" w14:textId="77777777" w:rsidR="00405E6F" w:rsidRPr="006D453C" w:rsidRDefault="00405E6F" w:rsidP="008F46BE">
      <w:pPr>
        <w:suppressAutoHyphens/>
        <w:spacing w:line="360" w:lineRule="auto"/>
        <w:rPr>
          <w:rFonts w:cstheme="minorHAnsi"/>
          <w:b/>
          <w:bCs/>
        </w:rPr>
      </w:pPr>
    </w:p>
    <w:p w14:paraId="34503D41" w14:textId="77777777" w:rsidR="00D00157" w:rsidRPr="006D453C" w:rsidRDefault="00D00157" w:rsidP="00D00157">
      <w:pPr>
        <w:suppressAutoHyphens/>
        <w:spacing w:line="360" w:lineRule="auto"/>
        <w:rPr>
          <w:rFonts w:cstheme="minorHAnsi"/>
          <w:b/>
          <w:bCs/>
        </w:rPr>
      </w:pPr>
      <w:r w:rsidRPr="006D453C">
        <w:rPr>
          <w:rFonts w:cstheme="minorHAnsi"/>
          <w:b/>
          <w:bCs/>
        </w:rPr>
        <w:t>TERCERO. Requisitos valorables Experiencia Profesional</w:t>
      </w:r>
    </w:p>
    <w:p w14:paraId="1AC672F3" w14:textId="54FDB31F" w:rsidR="00141A53" w:rsidRPr="006D453C" w:rsidRDefault="00D00157" w:rsidP="00141A53">
      <w:pPr>
        <w:widowControl w:val="0"/>
        <w:numPr>
          <w:ilvl w:val="0"/>
          <w:numId w:val="15"/>
        </w:numPr>
        <w:suppressAutoHyphens/>
        <w:autoSpaceDE w:val="0"/>
        <w:autoSpaceDN w:val="0"/>
        <w:adjustRightInd w:val="0"/>
        <w:spacing w:before="120" w:after="0" w:line="360" w:lineRule="auto"/>
        <w:ind w:left="1066" w:hanging="357"/>
        <w:jc w:val="both"/>
        <w:rPr>
          <w:rFonts w:cstheme="minorHAnsi"/>
        </w:rPr>
      </w:pPr>
      <w:r w:rsidRPr="006D453C">
        <w:rPr>
          <w:rFonts w:cstheme="minorHAnsi"/>
        </w:rPr>
        <w:t xml:space="preserve">Experiencia en </w:t>
      </w:r>
      <w:r w:rsidR="00141A53" w:rsidRPr="006D453C">
        <w:rPr>
          <w:rFonts w:cstheme="minorHAnsi"/>
        </w:rPr>
        <w:t>servicios prestados en tareas relacionadas con el puesto ofertado.</w:t>
      </w:r>
    </w:p>
    <w:p w14:paraId="1EA680BF" w14:textId="77777777" w:rsidR="00D00157" w:rsidRPr="006D453C" w:rsidRDefault="00D00157" w:rsidP="00141A53">
      <w:pPr>
        <w:widowControl w:val="0"/>
        <w:suppressAutoHyphens/>
        <w:autoSpaceDE w:val="0"/>
        <w:autoSpaceDN w:val="0"/>
        <w:adjustRightInd w:val="0"/>
        <w:spacing w:before="120" w:after="0" w:line="360" w:lineRule="auto"/>
        <w:ind w:left="1066"/>
        <w:jc w:val="both"/>
        <w:rPr>
          <w:rFonts w:cstheme="minorHAnsi"/>
        </w:rPr>
      </w:pPr>
    </w:p>
    <w:tbl>
      <w:tblPr>
        <w:tblStyle w:val="Sombreadoclaro-nfasis3"/>
        <w:tblW w:w="8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2504"/>
        <w:gridCol w:w="2236"/>
        <w:gridCol w:w="1588"/>
      </w:tblGrid>
      <w:tr w:rsidR="00D00157" w:rsidRPr="006D453C" w14:paraId="5656369C" w14:textId="77777777" w:rsidTr="006D4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4A5EEE2" w14:textId="77777777" w:rsidR="00D00157" w:rsidRPr="006D453C" w:rsidRDefault="00D00157" w:rsidP="006D453C">
            <w:pPr>
              <w:widowControl w:val="0"/>
              <w:suppressAutoHyphens/>
              <w:spacing w:line="360" w:lineRule="auto"/>
              <w:ind w:left="360"/>
              <w:jc w:val="center"/>
              <w:rPr>
                <w:rFonts w:cstheme="minorHAnsi"/>
                <w:caps/>
                <w:color w:val="auto"/>
              </w:rPr>
            </w:pPr>
            <w:r w:rsidRPr="006D453C">
              <w:rPr>
                <w:rFonts w:cstheme="minorHAnsi"/>
                <w:caps/>
                <w:color w:val="auto"/>
              </w:rPr>
              <w:t>EXPERIENCIA</w:t>
            </w:r>
          </w:p>
        </w:tc>
        <w:tc>
          <w:tcPr>
            <w:tcW w:w="2504"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CCA4997" w14:textId="77777777" w:rsidR="00D00157" w:rsidRPr="006D453C" w:rsidRDefault="00D00157" w:rsidP="006D453C">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EMPRESA / ORGANISMO</w:t>
            </w:r>
          </w:p>
        </w:tc>
        <w:tc>
          <w:tcPr>
            <w:tcW w:w="2236"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1775F881" w14:textId="77777777" w:rsidR="00D00157" w:rsidRPr="006D453C" w:rsidRDefault="00D00157" w:rsidP="006D453C">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FECHA DE INICIO</w:t>
            </w:r>
          </w:p>
          <w:p w14:paraId="23CB2DC1" w14:textId="77777777" w:rsidR="00D00157" w:rsidRPr="006D453C" w:rsidRDefault="00D00157" w:rsidP="006D453C">
            <w:pPr>
              <w:widowControl w:val="0"/>
              <w:suppressAutoHyphens/>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4A70421" w14:textId="77777777" w:rsidR="00D00157" w:rsidRPr="006D453C" w:rsidRDefault="00D00157" w:rsidP="006D453C">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AÑOS EXPERIENCIA PROFESIONAL</w:t>
            </w:r>
          </w:p>
        </w:tc>
      </w:tr>
      <w:tr w:rsidR="00D00157" w:rsidRPr="006D453C" w14:paraId="5A2DC041" w14:textId="77777777" w:rsidTr="006D453C">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1882" w:type="dxa"/>
            <w:tcBorders>
              <w:left w:val="none" w:sz="0" w:space="0" w:color="auto"/>
              <w:right w:val="none" w:sz="0" w:space="0" w:color="auto"/>
            </w:tcBorders>
            <w:shd w:val="clear" w:color="auto" w:fill="auto"/>
            <w:vAlign w:val="center"/>
          </w:tcPr>
          <w:p w14:paraId="4479E998" w14:textId="77777777" w:rsidR="00D00157" w:rsidRPr="006D453C" w:rsidRDefault="00D00157" w:rsidP="00000FB4">
            <w:pPr>
              <w:widowControl w:val="0"/>
              <w:suppressAutoHyphens/>
              <w:spacing w:line="360" w:lineRule="auto"/>
              <w:rPr>
                <w:rFonts w:cstheme="minorHAnsi"/>
                <w:b w:val="0"/>
                <w:caps/>
                <w:color w:val="auto"/>
              </w:rPr>
            </w:pPr>
          </w:p>
        </w:tc>
        <w:tc>
          <w:tcPr>
            <w:tcW w:w="2504" w:type="dxa"/>
            <w:tcBorders>
              <w:left w:val="none" w:sz="0" w:space="0" w:color="auto"/>
              <w:right w:val="none" w:sz="0" w:space="0" w:color="auto"/>
            </w:tcBorders>
            <w:shd w:val="clear" w:color="auto" w:fill="auto"/>
            <w:vAlign w:val="center"/>
          </w:tcPr>
          <w:p w14:paraId="14034DC7" w14:textId="77777777" w:rsidR="00D00157" w:rsidRPr="006D453C"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rPr>
            </w:pPr>
          </w:p>
          <w:p w14:paraId="5DCB91CD" w14:textId="77777777" w:rsidR="00D00157" w:rsidRPr="006D453C" w:rsidRDefault="00D00157" w:rsidP="00000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p w14:paraId="65A53C63" w14:textId="77777777" w:rsidR="00D00157" w:rsidRPr="006D453C" w:rsidRDefault="00D00157" w:rsidP="00000FB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2236" w:type="dxa"/>
            <w:tcBorders>
              <w:left w:val="none" w:sz="0" w:space="0" w:color="auto"/>
              <w:right w:val="none" w:sz="0" w:space="0" w:color="auto"/>
            </w:tcBorders>
            <w:shd w:val="clear" w:color="auto" w:fill="auto"/>
            <w:vAlign w:val="center"/>
          </w:tcPr>
          <w:p w14:paraId="0F0A96C8" w14:textId="77777777" w:rsidR="00D00157" w:rsidRPr="006D453C"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588" w:type="dxa"/>
            <w:tcBorders>
              <w:left w:val="none" w:sz="0" w:space="0" w:color="auto"/>
              <w:right w:val="none" w:sz="0" w:space="0" w:color="auto"/>
            </w:tcBorders>
            <w:shd w:val="clear" w:color="auto" w:fill="auto"/>
            <w:vAlign w:val="center"/>
          </w:tcPr>
          <w:p w14:paraId="244730F4" w14:textId="77777777" w:rsidR="00D00157" w:rsidRPr="006D453C" w:rsidRDefault="00D00157" w:rsidP="00000FB4">
            <w:pPr>
              <w:widowControl w:val="0"/>
              <w:suppressAutoHyphens/>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14:paraId="7A94252C" w14:textId="77777777" w:rsidR="00405E6F" w:rsidRPr="006D453C" w:rsidRDefault="00405E6F" w:rsidP="00405E6F">
      <w:pPr>
        <w:suppressAutoHyphens/>
        <w:spacing w:line="360" w:lineRule="auto"/>
        <w:rPr>
          <w:rFonts w:cstheme="minorHAnsi"/>
          <w:b/>
          <w:bCs/>
        </w:rPr>
      </w:pPr>
    </w:p>
    <w:p w14:paraId="43EB6A32" w14:textId="53E1B1FE" w:rsidR="008F46BE" w:rsidRPr="006D453C" w:rsidRDefault="00D00157" w:rsidP="006D453C">
      <w:pPr>
        <w:pStyle w:val="Prrafodelista"/>
        <w:numPr>
          <w:ilvl w:val="0"/>
          <w:numId w:val="13"/>
        </w:numPr>
        <w:spacing w:before="120" w:line="360" w:lineRule="auto"/>
        <w:jc w:val="both"/>
        <w:rPr>
          <w:rFonts w:cstheme="minorHAnsi"/>
        </w:rPr>
      </w:pPr>
      <w:r w:rsidRPr="006D453C">
        <w:rPr>
          <w:rFonts w:cstheme="minorHAnsi"/>
          <w:b/>
        </w:rPr>
        <w:lastRenderedPageBreak/>
        <w:t xml:space="preserve">Formación Complementaria. </w:t>
      </w:r>
      <w:r w:rsidR="006D453C" w:rsidRPr="005121B8">
        <w:rPr>
          <w:rFonts w:cstheme="minorHAnsi"/>
        </w:rPr>
        <w:t xml:space="preserve">Títulos formativos relacionados con el puesto a mayores del que acredite el cumplimiento del requisito obligatorio de la Base </w:t>
      </w:r>
      <w:proofErr w:type="spellStart"/>
      <w:r w:rsidR="006D453C" w:rsidRPr="005121B8">
        <w:rPr>
          <w:rFonts w:cstheme="minorHAnsi"/>
        </w:rPr>
        <w:t>Nº</w:t>
      </w:r>
      <w:proofErr w:type="spellEnd"/>
      <w:r w:rsidR="006D453C" w:rsidRPr="005121B8">
        <w:rPr>
          <w:rFonts w:cstheme="minorHAnsi"/>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8F46BE" w:rsidRPr="006D453C" w14:paraId="7EC791BF"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955D2A9" w14:textId="77777777" w:rsidR="008F46BE" w:rsidRPr="006D453C" w:rsidRDefault="008F46BE" w:rsidP="0071466F">
            <w:pPr>
              <w:widowControl w:val="0"/>
              <w:suppressAutoHyphens/>
              <w:spacing w:line="360" w:lineRule="auto"/>
              <w:jc w:val="center"/>
              <w:rPr>
                <w:rFonts w:cstheme="minorHAnsi"/>
                <w:color w:val="auto"/>
              </w:rPr>
            </w:pPr>
            <w:bookmarkStart w:id="1" w:name="_Hlk124336712"/>
            <w:r w:rsidRPr="006D453C">
              <w:rPr>
                <w:rFonts w:cstheme="minorHAnsi"/>
                <w:color w:val="auto"/>
              </w:rPr>
              <w:t>TÍTULO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C7F76B6"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0F9EB60"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6D453C">
              <w:rPr>
                <w:rFonts w:cstheme="minorHAnsi"/>
                <w:color w:val="auto"/>
              </w:rPr>
              <w:t>UNIVERSIDAD</w:t>
            </w:r>
          </w:p>
        </w:tc>
      </w:tr>
      <w:tr w:rsidR="008F46BE" w:rsidRPr="006D453C" w14:paraId="680795EA" w14:textId="77777777" w:rsidTr="0071466F">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92F3E5A" w14:textId="77777777" w:rsidR="008F46BE" w:rsidRPr="006D453C" w:rsidRDefault="008F46BE" w:rsidP="0071466F">
            <w:pPr>
              <w:widowControl w:val="0"/>
              <w:suppressAutoHyphens/>
              <w:spacing w:line="360" w:lineRule="auto"/>
              <w:rPr>
                <w:rFonts w:cstheme="minorHAnsi"/>
                <w:b w:val="0"/>
              </w:rPr>
            </w:pPr>
          </w:p>
        </w:tc>
        <w:tc>
          <w:tcPr>
            <w:tcW w:w="1560" w:type="dxa"/>
            <w:tcBorders>
              <w:left w:val="single" w:sz="4" w:space="0" w:color="auto"/>
              <w:right w:val="single" w:sz="4" w:space="0" w:color="auto"/>
            </w:tcBorders>
            <w:shd w:val="clear" w:color="auto" w:fill="auto"/>
            <w:vAlign w:val="center"/>
          </w:tcPr>
          <w:p w14:paraId="3477E72D" w14:textId="77777777" w:rsidR="008F46BE" w:rsidRPr="006D453C"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3005" w:type="dxa"/>
            <w:tcBorders>
              <w:left w:val="single" w:sz="4" w:space="0" w:color="auto"/>
              <w:right w:val="single" w:sz="4" w:space="0" w:color="auto"/>
            </w:tcBorders>
            <w:shd w:val="clear" w:color="auto" w:fill="auto"/>
            <w:vAlign w:val="center"/>
          </w:tcPr>
          <w:p w14:paraId="76EC7313" w14:textId="77777777" w:rsidR="008F46BE" w:rsidRPr="006D453C"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tc>
      </w:tr>
      <w:bookmarkEnd w:id="1"/>
    </w:tbl>
    <w:p w14:paraId="060F0F26" w14:textId="77777777" w:rsidR="008F46BE" w:rsidRPr="006D453C" w:rsidRDefault="008F46BE" w:rsidP="008F46BE">
      <w:pPr>
        <w:pStyle w:val="Default"/>
        <w:spacing w:line="360" w:lineRule="auto"/>
        <w:rPr>
          <w:rFonts w:asciiTheme="minorHAnsi" w:hAnsiTheme="minorHAnsi" w:cstheme="minorHAnsi"/>
          <w:sz w:val="22"/>
          <w:szCs w:val="22"/>
        </w:rPr>
      </w:pPr>
    </w:p>
    <w:p w14:paraId="0AC4CFD1" w14:textId="77777777" w:rsidR="008F46BE" w:rsidRPr="006D453C" w:rsidRDefault="008F46BE" w:rsidP="008F46BE">
      <w:pPr>
        <w:pStyle w:val="Default"/>
        <w:spacing w:line="360" w:lineRule="auto"/>
        <w:rPr>
          <w:rFonts w:asciiTheme="minorHAnsi" w:hAnsiTheme="minorHAnsi" w:cstheme="minorHAnsi"/>
          <w:sz w:val="22"/>
          <w:szCs w:val="22"/>
        </w:rPr>
      </w:pPr>
    </w:p>
    <w:p w14:paraId="3B654271" w14:textId="1879865D" w:rsidR="008F46BE" w:rsidRPr="006D453C" w:rsidRDefault="008F46BE" w:rsidP="006D453C">
      <w:pPr>
        <w:pStyle w:val="Prrafodelista"/>
        <w:numPr>
          <w:ilvl w:val="0"/>
          <w:numId w:val="13"/>
        </w:numPr>
        <w:spacing w:before="120" w:line="360" w:lineRule="auto"/>
        <w:jc w:val="both"/>
        <w:rPr>
          <w:rFonts w:cstheme="minorHAnsi"/>
          <w:b/>
        </w:rPr>
      </w:pPr>
      <w:bookmarkStart w:id="2" w:name="_Hlk116303374"/>
      <w:r w:rsidRPr="006D453C">
        <w:rPr>
          <w:rFonts w:cstheme="minorHAnsi"/>
          <w:b/>
        </w:rPr>
        <w:t xml:space="preserve">Cursos de formación </w:t>
      </w:r>
      <w:r w:rsidRPr="006D453C">
        <w:rPr>
          <w:rFonts w:cstheme="minorHAnsi"/>
          <w:bCs/>
        </w:rPr>
        <w:t>que tengan relación con las funciones de la plaza ofertada</w:t>
      </w:r>
      <w:bookmarkEnd w:id="2"/>
      <w:r w:rsidR="00405E6F" w:rsidRPr="006D453C">
        <w:rPr>
          <w:rFonts w:cstheme="minorHAnsi"/>
          <w:bCs/>
        </w:rPr>
        <w:t>.</w:t>
      </w:r>
    </w:p>
    <w:p w14:paraId="1A5A8E77" w14:textId="77777777" w:rsidR="00236810" w:rsidRPr="006D453C" w:rsidRDefault="00236810" w:rsidP="00236810">
      <w:pPr>
        <w:pStyle w:val="Default"/>
        <w:spacing w:line="360" w:lineRule="auto"/>
        <w:rPr>
          <w:rFonts w:asciiTheme="minorHAnsi" w:hAnsiTheme="minorHAnsi" w:cstheme="minorHAnsi"/>
          <w:sz w:val="22"/>
          <w:szCs w:val="22"/>
        </w:rPr>
      </w:pP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8F46BE" w:rsidRPr="006D453C" w14:paraId="04E8CF01" w14:textId="77777777" w:rsidTr="007146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6B2C7C3" w14:textId="77777777" w:rsidR="008F46BE" w:rsidRPr="006D453C" w:rsidRDefault="008F46BE" w:rsidP="0071466F">
            <w:pPr>
              <w:widowControl w:val="0"/>
              <w:suppressAutoHyphens/>
              <w:spacing w:line="360" w:lineRule="auto"/>
              <w:jc w:val="center"/>
              <w:rPr>
                <w:rFonts w:cstheme="minorHAnsi"/>
                <w:color w:val="auto"/>
              </w:rPr>
            </w:pPr>
            <w:r w:rsidRPr="006D453C">
              <w:rPr>
                <w:rFonts w:cstheme="minorHAnsi"/>
                <w:color w:val="auto"/>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03A64E19"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E0EC8C9" w14:textId="77777777" w:rsidR="008F46BE" w:rsidRPr="006D453C" w:rsidRDefault="008F46BE" w:rsidP="0071466F">
            <w:pPr>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auto"/>
              </w:rPr>
            </w:pPr>
            <w:r w:rsidRPr="006D453C">
              <w:rPr>
                <w:rFonts w:cstheme="minorHAnsi"/>
                <w:color w:val="auto"/>
              </w:rPr>
              <w:t xml:space="preserve">FECHA INICIO </w:t>
            </w:r>
          </w:p>
          <w:p w14:paraId="3839873C"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rPr>
            </w:pPr>
            <w:r w:rsidRPr="006D453C">
              <w:rPr>
                <w:rFonts w:cstheme="minorHAnsi"/>
                <w:color w:val="auto"/>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1205D5D4" w14:textId="77777777" w:rsidR="008F46BE" w:rsidRPr="006D453C" w:rsidRDefault="008F46BE" w:rsidP="0071466F">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rPr>
            </w:pPr>
            <w:r w:rsidRPr="006D453C">
              <w:rPr>
                <w:rFonts w:cstheme="minorHAnsi"/>
                <w:color w:val="auto"/>
              </w:rPr>
              <w:t>CENTRO FORMATIVO</w:t>
            </w:r>
          </w:p>
        </w:tc>
      </w:tr>
      <w:tr w:rsidR="008F46BE" w:rsidRPr="006D453C" w14:paraId="3EAADDEB" w14:textId="77777777" w:rsidTr="007146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725A1A8C" w14:textId="77777777" w:rsidR="008F46BE" w:rsidRPr="006D453C" w:rsidRDefault="008F46BE" w:rsidP="0071466F">
            <w:pPr>
              <w:widowControl w:val="0"/>
              <w:suppressAutoHyphens/>
              <w:spacing w:line="360" w:lineRule="auto"/>
              <w:jc w:val="center"/>
              <w:rPr>
                <w:rFonts w:cstheme="minorHAnsi"/>
                <w:b w:val="0"/>
              </w:rPr>
            </w:pPr>
          </w:p>
        </w:tc>
        <w:tc>
          <w:tcPr>
            <w:tcW w:w="2835" w:type="dxa"/>
            <w:tcBorders>
              <w:left w:val="none" w:sz="0" w:space="0" w:color="auto"/>
              <w:right w:val="none" w:sz="0" w:space="0" w:color="auto"/>
            </w:tcBorders>
            <w:shd w:val="clear" w:color="auto" w:fill="auto"/>
            <w:vAlign w:val="center"/>
          </w:tcPr>
          <w:p w14:paraId="05B96E1D"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559" w:type="dxa"/>
            <w:tcBorders>
              <w:left w:val="none" w:sz="0" w:space="0" w:color="auto"/>
              <w:right w:val="none" w:sz="0" w:space="0" w:color="auto"/>
            </w:tcBorders>
            <w:shd w:val="clear" w:color="auto" w:fill="auto"/>
            <w:vAlign w:val="center"/>
          </w:tcPr>
          <w:p w14:paraId="35C20EC0"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p w14:paraId="70BCA8C6"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p w14:paraId="10A3A9A5" w14:textId="77777777" w:rsidR="008F46BE" w:rsidRPr="006D453C" w:rsidRDefault="008F46BE" w:rsidP="0071466F">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rPr>
            </w:pPr>
          </w:p>
          <w:p w14:paraId="71AFE034"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694" w:type="dxa"/>
            <w:tcBorders>
              <w:left w:val="none" w:sz="0" w:space="0" w:color="auto"/>
              <w:right w:val="none" w:sz="0" w:space="0" w:color="auto"/>
            </w:tcBorders>
            <w:shd w:val="clear" w:color="auto" w:fill="auto"/>
            <w:vAlign w:val="center"/>
          </w:tcPr>
          <w:p w14:paraId="03390CC0" w14:textId="77777777" w:rsidR="008F46BE" w:rsidRPr="006D453C" w:rsidRDefault="008F46BE" w:rsidP="0071466F">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bl>
    <w:p w14:paraId="3C1054BE" w14:textId="77777777" w:rsidR="008F46BE" w:rsidRPr="006D453C" w:rsidRDefault="008F46BE" w:rsidP="008F46BE">
      <w:pPr>
        <w:spacing w:line="360" w:lineRule="auto"/>
        <w:rPr>
          <w:rFonts w:cstheme="minorHAnsi"/>
        </w:rPr>
      </w:pPr>
    </w:p>
    <w:p w14:paraId="598FDBBB" w14:textId="77777777" w:rsidR="008F46BE" w:rsidRPr="006D453C" w:rsidRDefault="008F46BE" w:rsidP="008F46BE">
      <w:pPr>
        <w:spacing w:line="360" w:lineRule="auto"/>
        <w:rPr>
          <w:rFonts w:cstheme="minorHAnsi"/>
        </w:rPr>
      </w:pPr>
    </w:p>
    <w:p w14:paraId="4060733F" w14:textId="1A43DB09" w:rsidR="008F46BE" w:rsidRPr="006D453C" w:rsidRDefault="00904E82" w:rsidP="008F46BE">
      <w:pPr>
        <w:spacing w:line="360" w:lineRule="auto"/>
        <w:rPr>
          <w:rFonts w:cstheme="minorHAnsi"/>
          <w:b/>
          <w:bCs/>
          <w:u w:val="single"/>
        </w:rPr>
      </w:pPr>
      <w:r w:rsidRPr="006D453C">
        <w:rPr>
          <w:rFonts w:cstheme="minorHAnsi"/>
          <w:b/>
          <w:bCs/>
        </w:rPr>
        <w:t>CUART</w:t>
      </w:r>
      <w:r w:rsidR="008F46BE" w:rsidRPr="006D453C">
        <w:rPr>
          <w:rFonts w:cstheme="minorHAnsi"/>
          <w:b/>
          <w:bCs/>
        </w:rPr>
        <w:t>O.</w:t>
      </w:r>
      <w:r w:rsidR="008F46BE" w:rsidRPr="006D453C">
        <w:rPr>
          <w:rFonts w:cstheme="minorHAnsi"/>
          <w:b/>
          <w:bCs/>
          <w:u w:val="single"/>
        </w:rPr>
        <w:t xml:space="preserve"> </w:t>
      </w:r>
      <w:r w:rsidR="00656D14" w:rsidRPr="006D453C">
        <w:rPr>
          <w:rFonts w:cstheme="minorHAnsi"/>
          <w:b/>
          <w:bCs/>
          <w:u w:val="single"/>
        </w:rPr>
        <w:t>Que no</w:t>
      </w:r>
      <w:r w:rsidR="008F46BE" w:rsidRPr="006D453C">
        <w:rPr>
          <w:rFonts w:cstheme="minorHAnsi"/>
          <w:b/>
          <w:bCs/>
          <w:u w:val="single"/>
        </w:rPr>
        <w:t xml:space="preserve"> he sido despedida/o </w:t>
      </w:r>
      <w:r w:rsidR="00141A53" w:rsidRPr="006D453C">
        <w:rPr>
          <w:rFonts w:cstheme="minorHAnsi"/>
          <w:b/>
          <w:bCs/>
          <w:u w:val="single"/>
        </w:rPr>
        <w:t xml:space="preserve">o </w:t>
      </w:r>
      <w:r w:rsidR="008F46BE" w:rsidRPr="006D453C">
        <w:rPr>
          <w:rFonts w:cstheme="minorHAnsi"/>
          <w:b/>
          <w:bCs/>
          <w:u w:val="single"/>
        </w:rPr>
        <w:t xml:space="preserve">separada/o mediante expediente disciplinario de ninguna administración o empresa integrada en el sector público. </w:t>
      </w:r>
    </w:p>
    <w:p w14:paraId="4F3212ED" w14:textId="77777777" w:rsidR="008F46BE" w:rsidRPr="006D453C" w:rsidRDefault="008F46BE" w:rsidP="008F46BE">
      <w:pPr>
        <w:spacing w:line="360" w:lineRule="auto"/>
        <w:rPr>
          <w:rFonts w:cstheme="minorHAnsi"/>
          <w:bCs/>
        </w:rPr>
      </w:pPr>
      <w:r w:rsidRPr="006D453C">
        <w:rPr>
          <w:rFonts w:cstheme="minorHAnsi"/>
          <w:bCs/>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4F0CDC2C" w14:textId="77777777" w:rsidR="008F46BE" w:rsidRPr="006D453C" w:rsidRDefault="008F46BE" w:rsidP="008F46BE">
      <w:pPr>
        <w:spacing w:line="360" w:lineRule="auto"/>
        <w:rPr>
          <w:rFonts w:cstheme="minorHAnsi"/>
          <w:bCs/>
        </w:rPr>
      </w:pPr>
      <w:r w:rsidRPr="006D453C">
        <w:rPr>
          <w:rFonts w:cstheme="minorHAnsi"/>
          <w:bCs/>
        </w:rPr>
        <w:t xml:space="preserve">En _____________, a ___________de_____________ </w:t>
      </w:r>
      <w:proofErr w:type="spellStart"/>
      <w:r w:rsidRPr="006D453C">
        <w:rPr>
          <w:rFonts w:cstheme="minorHAnsi"/>
          <w:bCs/>
        </w:rPr>
        <w:t>de</w:t>
      </w:r>
      <w:proofErr w:type="spellEnd"/>
      <w:r w:rsidRPr="006D453C">
        <w:rPr>
          <w:rFonts w:cstheme="minorHAnsi"/>
          <w:bCs/>
        </w:rPr>
        <w:t xml:space="preserve"> 2026</w:t>
      </w:r>
    </w:p>
    <w:p w14:paraId="3B67682A" w14:textId="77777777" w:rsidR="008F46BE" w:rsidRPr="006D453C" w:rsidRDefault="008F46BE" w:rsidP="008F46BE">
      <w:pPr>
        <w:spacing w:line="360" w:lineRule="auto"/>
        <w:rPr>
          <w:rFonts w:cstheme="minorHAnsi"/>
          <w:bCs/>
        </w:rPr>
      </w:pPr>
    </w:p>
    <w:p w14:paraId="0913E77B" w14:textId="77777777" w:rsidR="008F46BE" w:rsidRPr="006D453C" w:rsidRDefault="008F46BE" w:rsidP="008F46BE">
      <w:pPr>
        <w:spacing w:line="360" w:lineRule="auto"/>
        <w:rPr>
          <w:rFonts w:cstheme="minorHAnsi"/>
          <w:bCs/>
        </w:rPr>
      </w:pPr>
    </w:p>
    <w:p w14:paraId="5BA41374" w14:textId="77777777" w:rsidR="008F46BE" w:rsidRPr="006D453C" w:rsidRDefault="008F46BE" w:rsidP="008F46BE">
      <w:pPr>
        <w:spacing w:line="360" w:lineRule="auto"/>
        <w:rPr>
          <w:rFonts w:cstheme="minorHAnsi"/>
          <w:bCs/>
        </w:rPr>
      </w:pPr>
      <w:r w:rsidRPr="006D453C">
        <w:rPr>
          <w:rFonts w:cstheme="minorHAnsi"/>
          <w:bCs/>
        </w:rPr>
        <w:t>Fdo.: D. /Dña.________________________________________</w:t>
      </w:r>
    </w:p>
    <w:p w14:paraId="408B24B4" w14:textId="77777777" w:rsidR="008F46BE" w:rsidRPr="006D453C" w:rsidRDefault="008F46BE" w:rsidP="008F46BE">
      <w:pPr>
        <w:rPr>
          <w:rFonts w:cstheme="minorHAnsi"/>
          <w:b/>
          <w:bCs/>
          <w:color w:val="000000"/>
        </w:rPr>
      </w:pPr>
      <w:r w:rsidRPr="006D453C">
        <w:rPr>
          <w:rFonts w:cstheme="minorHAnsi"/>
          <w:b/>
          <w:bCs/>
          <w:color w:val="000000"/>
        </w:rPr>
        <w:br w:type="page"/>
      </w:r>
    </w:p>
    <w:p w14:paraId="247ED66F" w14:textId="3CBF79CB" w:rsidR="008F46BE" w:rsidRPr="006D453C" w:rsidRDefault="008F46BE" w:rsidP="006446EE">
      <w:pPr>
        <w:spacing w:line="360" w:lineRule="auto"/>
        <w:rPr>
          <w:rFonts w:cstheme="minorHAnsi"/>
          <w:b/>
          <w:bCs/>
          <w:color w:val="000000"/>
        </w:rPr>
      </w:pPr>
      <w:r w:rsidRPr="006D453C">
        <w:rPr>
          <w:rFonts w:cstheme="minorHAnsi"/>
          <w:b/>
          <w:bCs/>
          <w:color w:val="000000"/>
        </w:rPr>
        <w:lastRenderedPageBreak/>
        <w:t>TRATAMIENTO DE DATOS PERSONALES DE LOS DEMANDANTES DE EMPLEO EN LA EMPRESA PÚBLICA SOCIEDAD DE SERVICIOS DEL PRINCIPADO DE ASTURIAS, S. A.</w:t>
      </w:r>
    </w:p>
    <w:p w14:paraId="30F5372B" w14:textId="77777777" w:rsidR="008F46BE" w:rsidRPr="006D453C" w:rsidRDefault="008F46BE" w:rsidP="008F46BE">
      <w:pPr>
        <w:autoSpaceDE w:val="0"/>
        <w:autoSpaceDN w:val="0"/>
        <w:adjustRightInd w:val="0"/>
        <w:spacing w:line="360" w:lineRule="auto"/>
        <w:rPr>
          <w:rFonts w:cstheme="minorHAnsi"/>
          <w:bCs/>
        </w:rPr>
      </w:pPr>
      <w:r w:rsidRPr="006D453C">
        <w:rPr>
          <w:rFonts w:cstheme="minorHAns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52341A" w14:textId="77777777" w:rsidR="008F46BE" w:rsidRPr="006D453C" w:rsidRDefault="008F46BE" w:rsidP="008F46BE">
      <w:pPr>
        <w:autoSpaceDE w:val="0"/>
        <w:autoSpaceDN w:val="0"/>
        <w:adjustRightInd w:val="0"/>
        <w:spacing w:line="360" w:lineRule="auto"/>
        <w:rPr>
          <w:rFonts w:cstheme="minorHAnsi"/>
          <w:bCs/>
        </w:rPr>
      </w:pPr>
      <w:r w:rsidRPr="006D453C">
        <w:rPr>
          <w:rFonts w:cstheme="minorHAnsi"/>
          <w:bCs/>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6D453C">
        <w:rPr>
          <w:rFonts w:cstheme="minorHAnsi"/>
          <w:bCs/>
        </w:rPr>
        <w:t>las mismas</w:t>
      </w:r>
      <w:proofErr w:type="gramEnd"/>
      <w:r w:rsidRPr="006D453C">
        <w:rPr>
          <w:rFonts w:cstheme="minorHAnsi"/>
          <w:bCs/>
        </w:rPr>
        <w:t xml:space="preserve"> para el puesto solicitado.</w:t>
      </w:r>
    </w:p>
    <w:p w14:paraId="4EA5AE39" w14:textId="77777777" w:rsidR="008F46BE" w:rsidRPr="006D453C" w:rsidRDefault="008F46BE" w:rsidP="008F46BE">
      <w:pPr>
        <w:autoSpaceDE w:val="0"/>
        <w:autoSpaceDN w:val="0"/>
        <w:adjustRightInd w:val="0"/>
        <w:spacing w:line="360" w:lineRule="auto"/>
        <w:rPr>
          <w:rFonts w:cstheme="minorHAnsi"/>
          <w:bCs/>
        </w:rPr>
      </w:pPr>
      <w:r w:rsidRPr="006D453C">
        <w:rPr>
          <w:rFonts w:cstheme="minorHAnsi"/>
          <w:bCs/>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519A64F" w14:textId="77777777" w:rsidR="008F46BE" w:rsidRPr="006D453C" w:rsidRDefault="008F46BE" w:rsidP="008F46BE">
      <w:pPr>
        <w:autoSpaceDE w:val="0"/>
        <w:autoSpaceDN w:val="0"/>
        <w:adjustRightInd w:val="0"/>
        <w:ind w:left="708" w:hanging="708"/>
        <w:rPr>
          <w:rFonts w:cstheme="minorHAnsi"/>
          <w:bCs/>
        </w:rPr>
      </w:pPr>
      <w:r w:rsidRPr="006D453C">
        <w:rPr>
          <w:rFonts w:cstheme="minorHAnsi"/>
          <w:bCs/>
        </w:rPr>
        <w:t>Se ofrece a continuación la información relativa a la política de privacidad de SERPA:</w:t>
      </w:r>
    </w:p>
    <w:p w14:paraId="040E0A3B" w14:textId="77777777" w:rsidR="008F46BE" w:rsidRPr="006D453C" w:rsidRDefault="008F46BE" w:rsidP="008F46BE">
      <w:pPr>
        <w:autoSpaceDE w:val="0"/>
        <w:autoSpaceDN w:val="0"/>
        <w:adjustRightInd w:val="0"/>
        <w:rPr>
          <w:rFonts w:cstheme="minorHAnsi"/>
          <w:bCs/>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F46BE" w:rsidRPr="006D453C" w14:paraId="1F8DE3EE" w14:textId="77777777" w:rsidTr="0071466F">
        <w:trPr>
          <w:trHeight w:val="307"/>
        </w:trPr>
        <w:tc>
          <w:tcPr>
            <w:tcW w:w="1135" w:type="pct"/>
            <w:tcMar>
              <w:top w:w="120" w:type="dxa"/>
              <w:left w:w="240" w:type="dxa"/>
              <w:bottom w:w="120" w:type="dxa"/>
              <w:right w:w="240" w:type="dxa"/>
            </w:tcMar>
            <w:vAlign w:val="center"/>
            <w:hideMark/>
          </w:tcPr>
          <w:p w14:paraId="29AB31A2" w14:textId="77777777" w:rsidR="008F46BE" w:rsidRPr="006D453C" w:rsidRDefault="008F46BE" w:rsidP="0071466F">
            <w:pPr>
              <w:autoSpaceDE w:val="0"/>
              <w:autoSpaceDN w:val="0"/>
              <w:adjustRightInd w:val="0"/>
              <w:rPr>
                <w:rFonts w:cstheme="minorHAnsi"/>
                <w:bCs/>
              </w:rPr>
            </w:pPr>
            <w:r w:rsidRPr="006D453C">
              <w:rPr>
                <w:rFonts w:cstheme="minorHAnsi"/>
                <w:bCs/>
              </w:rPr>
              <w:t>Responsable del tratamiento</w:t>
            </w:r>
          </w:p>
        </w:tc>
        <w:tc>
          <w:tcPr>
            <w:tcW w:w="3865" w:type="pct"/>
            <w:tcMar>
              <w:top w:w="120" w:type="dxa"/>
              <w:left w:w="240" w:type="dxa"/>
              <w:bottom w:w="120" w:type="dxa"/>
              <w:right w:w="240" w:type="dxa"/>
            </w:tcMar>
            <w:vAlign w:val="center"/>
            <w:hideMark/>
          </w:tcPr>
          <w:p w14:paraId="279BD02C" w14:textId="77777777" w:rsidR="008F46BE" w:rsidRPr="006D453C" w:rsidRDefault="008F46BE" w:rsidP="0071466F">
            <w:pPr>
              <w:autoSpaceDE w:val="0"/>
              <w:autoSpaceDN w:val="0"/>
              <w:adjustRightInd w:val="0"/>
              <w:rPr>
                <w:rFonts w:cstheme="minorHAnsi"/>
                <w:bCs/>
              </w:rPr>
            </w:pPr>
            <w:r w:rsidRPr="006D453C">
              <w:rPr>
                <w:rFonts w:cstheme="minorHAnsi"/>
                <w:bCs/>
              </w:rPr>
              <w:t>EMPRESA PÚBLICA SOCIEDAD DE SERVICIOS DEL PRINCIPADO DE ASTURIAS, S. A.</w:t>
            </w:r>
          </w:p>
        </w:tc>
      </w:tr>
      <w:tr w:rsidR="008F46BE" w:rsidRPr="006D453C" w14:paraId="26581BD2" w14:textId="77777777" w:rsidTr="0071466F">
        <w:tc>
          <w:tcPr>
            <w:tcW w:w="1135" w:type="pct"/>
            <w:tcMar>
              <w:top w:w="120" w:type="dxa"/>
              <w:left w:w="240" w:type="dxa"/>
              <w:bottom w:w="120" w:type="dxa"/>
              <w:right w:w="240" w:type="dxa"/>
            </w:tcMar>
            <w:vAlign w:val="center"/>
            <w:hideMark/>
          </w:tcPr>
          <w:p w14:paraId="216DE0ED" w14:textId="77777777" w:rsidR="008F46BE" w:rsidRPr="006D453C" w:rsidRDefault="008F46BE" w:rsidP="0071466F">
            <w:pPr>
              <w:autoSpaceDE w:val="0"/>
              <w:autoSpaceDN w:val="0"/>
              <w:adjustRightInd w:val="0"/>
              <w:rPr>
                <w:rFonts w:cstheme="minorHAnsi"/>
                <w:bCs/>
              </w:rPr>
            </w:pPr>
            <w:r w:rsidRPr="006D453C">
              <w:rPr>
                <w:rFonts w:cstheme="minorHAnsi"/>
                <w:bCs/>
              </w:rPr>
              <w:t>Finalidad</w:t>
            </w:r>
          </w:p>
        </w:tc>
        <w:tc>
          <w:tcPr>
            <w:tcW w:w="3865" w:type="pct"/>
            <w:tcMar>
              <w:top w:w="120" w:type="dxa"/>
              <w:left w:w="240" w:type="dxa"/>
              <w:bottom w:w="120" w:type="dxa"/>
              <w:right w:w="240" w:type="dxa"/>
            </w:tcMar>
            <w:vAlign w:val="center"/>
            <w:hideMark/>
          </w:tcPr>
          <w:p w14:paraId="0F5AB82C" w14:textId="77777777" w:rsidR="008F46BE" w:rsidRPr="006D453C" w:rsidRDefault="008F46BE" w:rsidP="0071466F">
            <w:pPr>
              <w:autoSpaceDE w:val="0"/>
              <w:autoSpaceDN w:val="0"/>
              <w:adjustRightInd w:val="0"/>
              <w:rPr>
                <w:rFonts w:cstheme="minorHAnsi"/>
                <w:bCs/>
              </w:rPr>
            </w:pPr>
            <w:r w:rsidRPr="006D453C">
              <w:rPr>
                <w:rFonts w:cstheme="minorHAnsi"/>
                <w:bCs/>
              </w:rPr>
              <w:t>Gestión de datos curriculares para acceso a empleo</w:t>
            </w:r>
          </w:p>
        </w:tc>
      </w:tr>
      <w:tr w:rsidR="008F46BE" w:rsidRPr="006D453C" w14:paraId="4E74C8CA" w14:textId="77777777" w:rsidTr="0071466F">
        <w:tc>
          <w:tcPr>
            <w:tcW w:w="1135" w:type="pct"/>
            <w:tcMar>
              <w:top w:w="120" w:type="dxa"/>
              <w:left w:w="240" w:type="dxa"/>
              <w:bottom w:w="120" w:type="dxa"/>
              <w:right w:w="240" w:type="dxa"/>
            </w:tcMar>
            <w:vAlign w:val="center"/>
            <w:hideMark/>
          </w:tcPr>
          <w:p w14:paraId="1D3004BC" w14:textId="77777777" w:rsidR="008F46BE" w:rsidRPr="006D453C" w:rsidRDefault="008F46BE" w:rsidP="0071466F">
            <w:pPr>
              <w:autoSpaceDE w:val="0"/>
              <w:autoSpaceDN w:val="0"/>
              <w:adjustRightInd w:val="0"/>
              <w:rPr>
                <w:rFonts w:cstheme="minorHAnsi"/>
                <w:bCs/>
              </w:rPr>
            </w:pPr>
            <w:r w:rsidRPr="006D453C">
              <w:rPr>
                <w:rFonts w:cstheme="minorHAnsi"/>
                <w:bCs/>
              </w:rPr>
              <w:lastRenderedPageBreak/>
              <w:t>Datos Personales</w:t>
            </w:r>
          </w:p>
        </w:tc>
        <w:tc>
          <w:tcPr>
            <w:tcW w:w="3865" w:type="pct"/>
            <w:tcMar>
              <w:top w:w="120" w:type="dxa"/>
              <w:left w:w="240" w:type="dxa"/>
              <w:bottom w:w="120" w:type="dxa"/>
              <w:right w:w="240" w:type="dxa"/>
            </w:tcMar>
            <w:vAlign w:val="center"/>
            <w:hideMark/>
          </w:tcPr>
          <w:p w14:paraId="563251AC" w14:textId="77777777" w:rsidR="008F46BE" w:rsidRPr="006D453C" w:rsidRDefault="008F46BE" w:rsidP="0071466F">
            <w:pPr>
              <w:autoSpaceDE w:val="0"/>
              <w:autoSpaceDN w:val="0"/>
              <w:adjustRightInd w:val="0"/>
              <w:rPr>
                <w:rFonts w:cstheme="minorHAnsi"/>
                <w:bCs/>
              </w:rPr>
            </w:pPr>
            <w:r w:rsidRPr="006D453C">
              <w:rPr>
                <w:rFonts w:cstheme="minorHAnsi"/>
                <w:bCs/>
              </w:rPr>
              <w:t>Identificación personal y localización. Se realizarán pruebas competenciales y de aptitud, generándose perfiles.</w:t>
            </w:r>
          </w:p>
          <w:p w14:paraId="63742839" w14:textId="77777777" w:rsidR="008F46BE" w:rsidRPr="006D453C" w:rsidRDefault="008F46BE" w:rsidP="0071466F">
            <w:pPr>
              <w:autoSpaceDE w:val="0"/>
              <w:autoSpaceDN w:val="0"/>
              <w:adjustRightInd w:val="0"/>
              <w:rPr>
                <w:rFonts w:cstheme="minorHAnsi"/>
                <w:bCs/>
              </w:rPr>
            </w:pPr>
            <w:r w:rsidRPr="006D453C">
              <w:rPr>
                <w:rFonts w:cstheme="minorHAnsi"/>
                <w:bCs/>
              </w:rPr>
              <w:t>Dichos perfiles incluirán datos académicos y profesionales relativos a formación, titulaciones y experiencia profesional; datos de situación laboral; aspiraciones profesionales y aficiones.</w:t>
            </w:r>
          </w:p>
          <w:p w14:paraId="7A37EC65" w14:textId="77777777" w:rsidR="008F46BE" w:rsidRPr="006D453C" w:rsidRDefault="008F46BE" w:rsidP="0071466F">
            <w:pPr>
              <w:autoSpaceDE w:val="0"/>
              <w:autoSpaceDN w:val="0"/>
              <w:adjustRightInd w:val="0"/>
              <w:rPr>
                <w:rFonts w:cstheme="minorHAnsi"/>
                <w:bCs/>
              </w:rPr>
            </w:pPr>
            <w:r w:rsidRPr="006D453C">
              <w:rPr>
                <w:rFonts w:cstheme="minorHAnsi"/>
                <w:bCs/>
              </w:rPr>
              <w:t>No contiene datos especialmente protegidos, salvo en los casos en los que el titular disponga de condiciones especiales y haya de facilitar documentación con la finalidad de acreditar su cumplimiento.</w:t>
            </w:r>
          </w:p>
        </w:tc>
      </w:tr>
      <w:tr w:rsidR="008F46BE" w:rsidRPr="006D453C" w14:paraId="52671268" w14:textId="77777777" w:rsidTr="0071466F">
        <w:tc>
          <w:tcPr>
            <w:tcW w:w="1135" w:type="pct"/>
            <w:tcMar>
              <w:top w:w="120" w:type="dxa"/>
              <w:left w:w="240" w:type="dxa"/>
              <w:bottom w:w="120" w:type="dxa"/>
              <w:right w:w="240" w:type="dxa"/>
            </w:tcMar>
            <w:vAlign w:val="center"/>
            <w:hideMark/>
          </w:tcPr>
          <w:p w14:paraId="7147CF03" w14:textId="77777777" w:rsidR="008F46BE" w:rsidRPr="006D453C" w:rsidRDefault="008F46BE" w:rsidP="0071466F">
            <w:pPr>
              <w:autoSpaceDE w:val="0"/>
              <w:autoSpaceDN w:val="0"/>
              <w:adjustRightInd w:val="0"/>
              <w:rPr>
                <w:rFonts w:cstheme="minorHAnsi"/>
                <w:bCs/>
              </w:rPr>
            </w:pPr>
            <w:r w:rsidRPr="006D453C">
              <w:rPr>
                <w:rFonts w:cstheme="minorHAnsi"/>
                <w:bCs/>
              </w:rPr>
              <w:t>Plazo de Conservación</w:t>
            </w:r>
          </w:p>
        </w:tc>
        <w:tc>
          <w:tcPr>
            <w:tcW w:w="3865" w:type="pct"/>
            <w:tcMar>
              <w:top w:w="120" w:type="dxa"/>
              <w:left w:w="240" w:type="dxa"/>
              <w:bottom w:w="120" w:type="dxa"/>
              <w:right w:w="240" w:type="dxa"/>
            </w:tcMar>
            <w:vAlign w:val="center"/>
            <w:hideMark/>
          </w:tcPr>
          <w:p w14:paraId="6ADD99ED" w14:textId="77777777" w:rsidR="008F46BE" w:rsidRPr="006D453C" w:rsidRDefault="008F46BE" w:rsidP="0071466F">
            <w:pPr>
              <w:autoSpaceDE w:val="0"/>
              <w:autoSpaceDN w:val="0"/>
              <w:adjustRightInd w:val="0"/>
              <w:rPr>
                <w:rFonts w:cstheme="minorHAnsi"/>
                <w:bCs/>
              </w:rPr>
            </w:pPr>
            <w:r w:rsidRPr="006D453C">
              <w:rPr>
                <w:rFonts w:cstheme="minorHAnsi"/>
                <w:bCs/>
              </w:rPr>
              <w:t xml:space="preserve">Sus Datos serán conservados durante los plazos establecidos conforme al </w:t>
            </w:r>
            <w:r w:rsidRPr="006D453C">
              <w:rPr>
                <w:rFonts w:cstheme="minorHAnsi"/>
                <w:bCs/>
                <w:i/>
              </w:rPr>
              <w:t>Acuerdo por el que se aprueban las Instrucciones por las que se regulan los procedimientos de selección llevados a cabo por empresas pública y entes del Principado de Asturias que se rigen por derecho privado</w:t>
            </w:r>
            <w:r w:rsidRPr="006D453C">
              <w:rPr>
                <w:rFonts w:cstheme="minorHAnsi"/>
                <w:bCs/>
              </w:rPr>
              <w:t>, así como los plazos legalmente previstos para el ejercicio o prescripción de cualquier acción de responsabilidad</w:t>
            </w:r>
          </w:p>
        </w:tc>
      </w:tr>
      <w:tr w:rsidR="008F46BE" w:rsidRPr="006D453C" w14:paraId="33457957" w14:textId="77777777" w:rsidTr="0071466F">
        <w:tc>
          <w:tcPr>
            <w:tcW w:w="1135" w:type="pct"/>
            <w:tcMar>
              <w:top w:w="120" w:type="dxa"/>
              <w:left w:w="240" w:type="dxa"/>
              <w:bottom w:w="120" w:type="dxa"/>
              <w:right w:w="240" w:type="dxa"/>
            </w:tcMar>
            <w:vAlign w:val="center"/>
            <w:hideMark/>
          </w:tcPr>
          <w:p w14:paraId="5739FC9E" w14:textId="77777777" w:rsidR="008F46BE" w:rsidRPr="006D453C" w:rsidRDefault="008F46BE" w:rsidP="0071466F">
            <w:pPr>
              <w:autoSpaceDE w:val="0"/>
              <w:autoSpaceDN w:val="0"/>
              <w:adjustRightInd w:val="0"/>
              <w:rPr>
                <w:rFonts w:cstheme="minorHAnsi"/>
                <w:bCs/>
              </w:rPr>
            </w:pPr>
            <w:r w:rsidRPr="006D453C">
              <w:rPr>
                <w:rFonts w:cstheme="minorHAnsi"/>
                <w:bCs/>
              </w:rPr>
              <w:t>Legitimación</w:t>
            </w:r>
          </w:p>
        </w:tc>
        <w:tc>
          <w:tcPr>
            <w:tcW w:w="3865" w:type="pct"/>
            <w:tcMar>
              <w:top w:w="120" w:type="dxa"/>
              <w:left w:w="240" w:type="dxa"/>
              <w:bottom w:w="120" w:type="dxa"/>
              <w:right w:w="240" w:type="dxa"/>
            </w:tcMar>
            <w:vAlign w:val="center"/>
            <w:hideMark/>
          </w:tcPr>
          <w:p w14:paraId="669D1542" w14:textId="77777777" w:rsidR="008F46BE" w:rsidRPr="006D453C" w:rsidRDefault="008F46BE" w:rsidP="0071466F">
            <w:pPr>
              <w:autoSpaceDE w:val="0"/>
              <w:autoSpaceDN w:val="0"/>
              <w:adjustRightInd w:val="0"/>
              <w:rPr>
                <w:rFonts w:cstheme="minorHAnsi"/>
                <w:bCs/>
              </w:rPr>
            </w:pPr>
            <w:r w:rsidRPr="006D453C">
              <w:rPr>
                <w:rFonts w:cstheme="minorHAnsi"/>
                <w:bCs/>
              </w:rPr>
              <w:t>Consentimiento expreso del interesado</w:t>
            </w:r>
          </w:p>
        </w:tc>
      </w:tr>
      <w:tr w:rsidR="008F46BE" w:rsidRPr="006D453C" w14:paraId="6A269EF3" w14:textId="77777777" w:rsidTr="0071466F">
        <w:tc>
          <w:tcPr>
            <w:tcW w:w="1135" w:type="pct"/>
            <w:tcMar>
              <w:top w:w="120" w:type="dxa"/>
              <w:left w:w="240" w:type="dxa"/>
              <w:bottom w:w="120" w:type="dxa"/>
              <w:right w:w="240" w:type="dxa"/>
            </w:tcMar>
            <w:vAlign w:val="center"/>
            <w:hideMark/>
          </w:tcPr>
          <w:p w14:paraId="0B4CDBD2" w14:textId="77777777" w:rsidR="008F46BE" w:rsidRPr="006D453C" w:rsidRDefault="008F46BE" w:rsidP="0071466F">
            <w:pPr>
              <w:autoSpaceDE w:val="0"/>
              <w:autoSpaceDN w:val="0"/>
              <w:adjustRightInd w:val="0"/>
              <w:rPr>
                <w:rFonts w:cstheme="minorHAnsi"/>
                <w:bCs/>
              </w:rPr>
            </w:pPr>
            <w:r w:rsidRPr="006D453C">
              <w:rPr>
                <w:rFonts w:cstheme="minorHAnsi"/>
                <w:bCs/>
              </w:rPr>
              <w:t>Destinatarios (Cesiones)</w:t>
            </w:r>
          </w:p>
        </w:tc>
        <w:tc>
          <w:tcPr>
            <w:tcW w:w="3865" w:type="pct"/>
            <w:tcMar>
              <w:top w:w="120" w:type="dxa"/>
              <w:left w:w="240" w:type="dxa"/>
              <w:bottom w:w="120" w:type="dxa"/>
              <w:right w:w="240" w:type="dxa"/>
            </w:tcMar>
            <w:vAlign w:val="center"/>
            <w:hideMark/>
          </w:tcPr>
          <w:p w14:paraId="1E99B945" w14:textId="77777777" w:rsidR="008F46BE" w:rsidRPr="006D453C" w:rsidRDefault="008F46BE" w:rsidP="0071466F">
            <w:pPr>
              <w:autoSpaceDE w:val="0"/>
              <w:autoSpaceDN w:val="0"/>
              <w:adjustRightInd w:val="0"/>
              <w:rPr>
                <w:rFonts w:cstheme="minorHAnsi"/>
                <w:bCs/>
              </w:rPr>
            </w:pPr>
            <w:r w:rsidRPr="006D453C">
              <w:rPr>
                <w:rFonts w:cstheme="minorHAnsi"/>
                <w:bCs/>
              </w:rPr>
              <w:t>EMPRESA PÚBLICA SOCIEDAD DE SERVICIOS DEL PRINCIPADO DE ASTURIAS, S. A.</w:t>
            </w:r>
          </w:p>
          <w:p w14:paraId="0A654577" w14:textId="77777777" w:rsidR="008F46BE" w:rsidRPr="006D453C" w:rsidRDefault="008F46BE" w:rsidP="0071466F">
            <w:pPr>
              <w:autoSpaceDE w:val="0"/>
              <w:autoSpaceDN w:val="0"/>
              <w:adjustRightInd w:val="0"/>
              <w:rPr>
                <w:rFonts w:cstheme="minorHAnsi"/>
                <w:bCs/>
              </w:rPr>
            </w:pPr>
            <w:r w:rsidRPr="006D453C">
              <w:rPr>
                <w:rFonts w:cstheme="minorHAnsi"/>
                <w:bCs/>
              </w:rPr>
              <w:t>Posibilidad de cesión a Administraciones Públicas, a su requerimiento, para finalidades que les son propias en cumplimiento de obligaciones normativas.</w:t>
            </w:r>
          </w:p>
        </w:tc>
      </w:tr>
      <w:tr w:rsidR="008F46BE" w:rsidRPr="006D453C" w14:paraId="24109255" w14:textId="77777777" w:rsidTr="0071466F">
        <w:tc>
          <w:tcPr>
            <w:tcW w:w="1135" w:type="pct"/>
            <w:tcMar>
              <w:top w:w="120" w:type="dxa"/>
              <w:left w:w="240" w:type="dxa"/>
              <w:bottom w:w="120" w:type="dxa"/>
              <w:right w:w="240" w:type="dxa"/>
            </w:tcMar>
            <w:vAlign w:val="center"/>
            <w:hideMark/>
          </w:tcPr>
          <w:p w14:paraId="66ACBD5F" w14:textId="77777777" w:rsidR="008F46BE" w:rsidRPr="006D453C" w:rsidRDefault="008F46BE" w:rsidP="0071466F">
            <w:pPr>
              <w:autoSpaceDE w:val="0"/>
              <w:autoSpaceDN w:val="0"/>
              <w:adjustRightInd w:val="0"/>
              <w:rPr>
                <w:rFonts w:cstheme="minorHAnsi"/>
                <w:bCs/>
              </w:rPr>
            </w:pPr>
            <w:r w:rsidRPr="006D453C">
              <w:rPr>
                <w:rFonts w:cstheme="minorHAnsi"/>
                <w:bCs/>
              </w:rPr>
              <w:t>Derechos</w:t>
            </w:r>
          </w:p>
        </w:tc>
        <w:tc>
          <w:tcPr>
            <w:tcW w:w="3865" w:type="pct"/>
            <w:tcMar>
              <w:top w:w="120" w:type="dxa"/>
              <w:left w:w="240" w:type="dxa"/>
              <w:bottom w:w="120" w:type="dxa"/>
              <w:right w:w="240" w:type="dxa"/>
            </w:tcMar>
            <w:vAlign w:val="center"/>
            <w:hideMark/>
          </w:tcPr>
          <w:p w14:paraId="0BE9D156" w14:textId="77777777" w:rsidR="008F46BE" w:rsidRPr="006D453C" w:rsidRDefault="008F46BE" w:rsidP="0071466F">
            <w:pPr>
              <w:autoSpaceDE w:val="0"/>
              <w:autoSpaceDN w:val="0"/>
              <w:adjustRightInd w:val="0"/>
              <w:rPr>
                <w:rFonts w:cstheme="minorHAnsi"/>
                <w:bCs/>
              </w:rPr>
            </w:pPr>
            <w:r w:rsidRPr="006D453C">
              <w:rPr>
                <w:rFonts w:cstheme="minorHAnsi"/>
                <w:bCs/>
              </w:rPr>
              <w:t>Acceso, rectificación, supresión (derecho al olvido), limitación del tratamiento, y portabilidad</w:t>
            </w:r>
          </w:p>
        </w:tc>
      </w:tr>
      <w:tr w:rsidR="008F46BE" w:rsidRPr="006D453C" w14:paraId="2530A5BC" w14:textId="77777777" w:rsidTr="0071466F">
        <w:tc>
          <w:tcPr>
            <w:tcW w:w="1135" w:type="pct"/>
            <w:tcMar>
              <w:top w:w="120" w:type="dxa"/>
              <w:left w:w="240" w:type="dxa"/>
              <w:bottom w:w="120" w:type="dxa"/>
              <w:right w:w="240" w:type="dxa"/>
            </w:tcMar>
            <w:vAlign w:val="center"/>
            <w:hideMark/>
          </w:tcPr>
          <w:p w14:paraId="2ACA824C" w14:textId="77777777" w:rsidR="008F46BE" w:rsidRPr="006D453C" w:rsidRDefault="008F46BE" w:rsidP="0071466F">
            <w:pPr>
              <w:autoSpaceDE w:val="0"/>
              <w:autoSpaceDN w:val="0"/>
              <w:adjustRightInd w:val="0"/>
              <w:rPr>
                <w:rFonts w:cstheme="minorHAnsi"/>
                <w:bCs/>
              </w:rPr>
            </w:pPr>
            <w:r w:rsidRPr="006D453C">
              <w:rPr>
                <w:rFonts w:cstheme="minorHAnsi"/>
                <w:bCs/>
              </w:rPr>
              <w:t>Transferencias internacionales</w:t>
            </w:r>
          </w:p>
        </w:tc>
        <w:tc>
          <w:tcPr>
            <w:tcW w:w="3865" w:type="pct"/>
            <w:tcMar>
              <w:top w:w="120" w:type="dxa"/>
              <w:left w:w="240" w:type="dxa"/>
              <w:bottom w:w="120" w:type="dxa"/>
              <w:right w:w="240" w:type="dxa"/>
            </w:tcMar>
            <w:vAlign w:val="center"/>
            <w:hideMark/>
          </w:tcPr>
          <w:p w14:paraId="35F57906" w14:textId="77777777" w:rsidR="008F46BE" w:rsidRPr="006D453C" w:rsidRDefault="008F46BE" w:rsidP="0071466F">
            <w:pPr>
              <w:autoSpaceDE w:val="0"/>
              <w:autoSpaceDN w:val="0"/>
              <w:adjustRightInd w:val="0"/>
              <w:rPr>
                <w:rFonts w:cstheme="minorHAnsi"/>
                <w:bCs/>
              </w:rPr>
            </w:pPr>
            <w:r w:rsidRPr="006D453C">
              <w:rPr>
                <w:rFonts w:cstheme="minorHAnsi"/>
                <w:bCs/>
              </w:rPr>
              <w:t>No</w:t>
            </w:r>
          </w:p>
        </w:tc>
      </w:tr>
      <w:tr w:rsidR="008F46BE" w:rsidRPr="006D453C" w14:paraId="6BDBC355" w14:textId="77777777" w:rsidTr="0071466F">
        <w:tc>
          <w:tcPr>
            <w:tcW w:w="1135" w:type="pct"/>
            <w:tcMar>
              <w:top w:w="120" w:type="dxa"/>
              <w:left w:w="240" w:type="dxa"/>
              <w:bottom w:w="120" w:type="dxa"/>
              <w:right w:w="240" w:type="dxa"/>
            </w:tcMar>
            <w:vAlign w:val="center"/>
            <w:hideMark/>
          </w:tcPr>
          <w:p w14:paraId="5652ECDF" w14:textId="77777777" w:rsidR="008F46BE" w:rsidRPr="006D453C" w:rsidRDefault="008F46BE" w:rsidP="0071466F">
            <w:pPr>
              <w:autoSpaceDE w:val="0"/>
              <w:autoSpaceDN w:val="0"/>
              <w:adjustRightInd w:val="0"/>
              <w:rPr>
                <w:rFonts w:cstheme="minorHAnsi"/>
                <w:bCs/>
              </w:rPr>
            </w:pPr>
            <w:r w:rsidRPr="006D453C">
              <w:rPr>
                <w:rFonts w:cstheme="minorHAnsi"/>
                <w:bCs/>
              </w:rPr>
              <w:t>Fuentes</w:t>
            </w:r>
          </w:p>
        </w:tc>
        <w:tc>
          <w:tcPr>
            <w:tcW w:w="3865" w:type="pct"/>
            <w:tcMar>
              <w:top w:w="120" w:type="dxa"/>
              <w:left w:w="240" w:type="dxa"/>
              <w:bottom w:w="120" w:type="dxa"/>
              <w:right w:w="240" w:type="dxa"/>
            </w:tcMar>
            <w:vAlign w:val="center"/>
            <w:hideMark/>
          </w:tcPr>
          <w:p w14:paraId="4655FD1B" w14:textId="77777777" w:rsidR="008F46BE" w:rsidRPr="006D453C" w:rsidRDefault="008F46BE" w:rsidP="0071466F">
            <w:pPr>
              <w:autoSpaceDE w:val="0"/>
              <w:autoSpaceDN w:val="0"/>
              <w:adjustRightInd w:val="0"/>
              <w:rPr>
                <w:rFonts w:cstheme="minorHAnsi"/>
                <w:bCs/>
              </w:rPr>
            </w:pPr>
            <w:r w:rsidRPr="006D453C">
              <w:rPr>
                <w:rFonts w:cstheme="minorHAnsi"/>
                <w:bCs/>
              </w:rPr>
              <w:t>Del propio interesado, de manera directa.</w:t>
            </w:r>
          </w:p>
        </w:tc>
      </w:tr>
    </w:tbl>
    <w:p w14:paraId="2D6ED5BF" w14:textId="77777777" w:rsidR="006446EE" w:rsidRPr="006D453C" w:rsidRDefault="006446EE" w:rsidP="008F46BE">
      <w:pPr>
        <w:tabs>
          <w:tab w:val="left" w:pos="3544"/>
        </w:tabs>
        <w:ind w:right="-30"/>
        <w:rPr>
          <w:rFonts w:cstheme="minorHAnsi"/>
        </w:rPr>
      </w:pPr>
    </w:p>
    <w:p w14:paraId="53BB8618" w14:textId="77777777" w:rsidR="008F46BE" w:rsidRPr="006D453C" w:rsidRDefault="008F46BE" w:rsidP="008F46BE">
      <w:pPr>
        <w:tabs>
          <w:tab w:val="left" w:pos="3544"/>
        </w:tabs>
        <w:ind w:right="-30"/>
        <w:rPr>
          <w:rFonts w:cstheme="minorHAnsi"/>
        </w:rPr>
      </w:pPr>
      <w:r w:rsidRPr="006D453C">
        <w:rPr>
          <w:rFonts w:cstheme="minorHAnsi"/>
        </w:rPr>
        <w:lastRenderedPageBreak/>
        <w:t>D/</w:t>
      </w:r>
      <w:proofErr w:type="gramStart"/>
      <w:r w:rsidRPr="006D453C">
        <w:rPr>
          <w:rFonts w:cstheme="minorHAnsi"/>
        </w:rPr>
        <w:t>Dª._</w:t>
      </w:r>
      <w:proofErr w:type="gramEnd"/>
      <w:r w:rsidRPr="006D453C">
        <w:rPr>
          <w:rFonts w:cstheme="minorHAnsi"/>
        </w:rPr>
        <w:t>___________________________________, con DNI_______________________________, consiente de forma expresa la cláusula y política de privacidad en materia de protección de datos de carácter personal que contiene el presente documento.</w:t>
      </w:r>
    </w:p>
    <w:p w14:paraId="5C142F64" w14:textId="77777777" w:rsidR="008F46BE" w:rsidRPr="006D453C" w:rsidRDefault="008F46BE" w:rsidP="008F46BE">
      <w:pPr>
        <w:tabs>
          <w:tab w:val="left" w:pos="3544"/>
        </w:tabs>
        <w:ind w:right="-30"/>
        <w:rPr>
          <w:rFonts w:cstheme="minorHAnsi"/>
        </w:rPr>
      </w:pPr>
    </w:p>
    <w:p w14:paraId="0D6B0605" w14:textId="77777777" w:rsidR="008F46BE" w:rsidRPr="006D453C" w:rsidRDefault="008F46BE" w:rsidP="008F46BE">
      <w:pPr>
        <w:ind w:right="-30"/>
        <w:rPr>
          <w:rFonts w:cstheme="minorHAnsi"/>
        </w:rPr>
      </w:pPr>
      <w:r w:rsidRPr="006D453C">
        <w:rPr>
          <w:rFonts w:cstheme="minorHAnsi"/>
        </w:rPr>
        <w:t>Fecha:</w:t>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r>
      <w:r w:rsidRPr="006D453C">
        <w:rPr>
          <w:rFonts w:cstheme="minorHAnsi"/>
        </w:rPr>
        <w:tab/>
        <w:t>Firma:</w:t>
      </w:r>
    </w:p>
    <w:p w14:paraId="5DD29680" w14:textId="77777777" w:rsidR="008F46BE" w:rsidRPr="006D453C" w:rsidRDefault="008F46BE" w:rsidP="008F46BE">
      <w:pPr>
        <w:rPr>
          <w:rFonts w:cstheme="minorHAnsi"/>
        </w:rPr>
      </w:pPr>
    </w:p>
    <w:p w14:paraId="72E49E8A" w14:textId="77777777" w:rsidR="008F46BE" w:rsidRPr="006D453C" w:rsidRDefault="008F46BE" w:rsidP="008F46BE">
      <w:pPr>
        <w:pBdr>
          <w:bottom w:val="single" w:sz="4" w:space="1" w:color="auto"/>
        </w:pBdr>
        <w:spacing w:before="360"/>
        <w:rPr>
          <w:rFonts w:cstheme="minorHAnsi"/>
          <w:bCs/>
        </w:rPr>
      </w:pPr>
    </w:p>
    <w:p w14:paraId="0388DA06" w14:textId="77777777" w:rsidR="00CB3112" w:rsidRPr="006D453C" w:rsidRDefault="00CB3112" w:rsidP="00CB3112">
      <w:pPr>
        <w:rPr>
          <w:rFonts w:cstheme="minorHAnsi"/>
        </w:rPr>
      </w:pPr>
    </w:p>
    <w:p w14:paraId="0B6924FB" w14:textId="77777777" w:rsidR="00CB3112" w:rsidRPr="006D453C" w:rsidRDefault="00CB3112" w:rsidP="004D64EB">
      <w:pPr>
        <w:rPr>
          <w:rFonts w:cstheme="minorHAnsi"/>
        </w:rPr>
      </w:pPr>
      <w:bookmarkStart w:id="3" w:name="RANGE!D1:E38"/>
      <w:bookmarkEnd w:id="3"/>
    </w:p>
    <w:p w14:paraId="26E85EF1" w14:textId="77777777" w:rsidR="00C47FC8" w:rsidRPr="006D453C" w:rsidRDefault="00C47FC8" w:rsidP="00C47FC8">
      <w:pPr>
        <w:suppressAutoHyphens/>
        <w:rPr>
          <w:rFonts w:cstheme="minorHAnsi"/>
        </w:rPr>
      </w:pPr>
    </w:p>
    <w:sectPr w:rsidR="00C47FC8" w:rsidRPr="006D453C" w:rsidSect="00964FE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8AE8" w14:textId="77777777" w:rsidR="004A6360" w:rsidRDefault="004A6360">
      <w:r>
        <w:separator/>
      </w:r>
    </w:p>
  </w:endnote>
  <w:endnote w:type="continuationSeparator" w:id="0">
    <w:p w14:paraId="711C49A3" w14:textId="77777777" w:rsidR="004A6360" w:rsidRDefault="004A6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9A11A" w14:textId="77777777" w:rsidR="004A6360" w:rsidRDefault="004A6360">
      <w:r>
        <w:separator/>
      </w:r>
    </w:p>
  </w:footnote>
  <w:footnote w:type="continuationSeparator" w:id="0">
    <w:p w14:paraId="43572681" w14:textId="77777777" w:rsidR="004A6360" w:rsidRDefault="004A6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5"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C630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9" w15:restartNumberingAfterBreak="0">
    <w:nsid w:val="684D1131"/>
    <w:multiLevelType w:val="multilevel"/>
    <w:tmpl w:val="7FD69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1" w15:restartNumberingAfterBreak="0">
    <w:nsid w:val="77C7600B"/>
    <w:multiLevelType w:val="hybridMultilevel"/>
    <w:tmpl w:val="4CAA91F8"/>
    <w:lvl w:ilvl="0" w:tplc="C98A2672">
      <w:numFmt w:val="bullet"/>
      <w:lvlText w:val="-"/>
      <w:lvlJc w:val="left"/>
      <w:pPr>
        <w:ind w:left="1068" w:hanging="360"/>
      </w:pPr>
      <w:rPr>
        <w:rFonts w:ascii="Calibri" w:eastAsiaTheme="minorHAnsi" w:hAnsi="Calibri" w:cs="Calibri"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num w:numId="1" w16cid:durableId="1895921819">
    <w:abstractNumId w:val="0"/>
  </w:num>
  <w:num w:numId="2" w16cid:durableId="1180318969">
    <w:abstractNumId w:val="1"/>
  </w:num>
  <w:num w:numId="3" w16cid:durableId="904149773">
    <w:abstractNumId w:val="5"/>
  </w:num>
  <w:num w:numId="4" w16cid:durableId="1553033521">
    <w:abstractNumId w:val="5"/>
  </w:num>
  <w:num w:numId="5" w16cid:durableId="1889681944">
    <w:abstractNumId w:val="5"/>
  </w:num>
  <w:num w:numId="6" w16cid:durableId="1335917092">
    <w:abstractNumId w:val="1"/>
  </w:num>
  <w:num w:numId="7" w16cid:durableId="469833437">
    <w:abstractNumId w:val="0"/>
  </w:num>
  <w:num w:numId="8" w16cid:durableId="279804267">
    <w:abstractNumId w:val="3"/>
  </w:num>
  <w:num w:numId="9" w16cid:durableId="1203254035">
    <w:abstractNumId w:val="7"/>
  </w:num>
  <w:num w:numId="10" w16cid:durableId="466051996">
    <w:abstractNumId w:val="11"/>
  </w:num>
  <w:num w:numId="11" w16cid:durableId="464661302">
    <w:abstractNumId w:val="9"/>
  </w:num>
  <w:num w:numId="12" w16cid:durableId="1040206416">
    <w:abstractNumId w:val="10"/>
  </w:num>
  <w:num w:numId="13" w16cid:durableId="766539608">
    <w:abstractNumId w:val="8"/>
  </w:num>
  <w:num w:numId="14" w16cid:durableId="1370567079">
    <w:abstractNumId w:val="2"/>
  </w:num>
  <w:num w:numId="15" w16cid:durableId="2086998344">
    <w:abstractNumId w:val="4"/>
  </w:num>
  <w:num w:numId="16" w16cid:durableId="42674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07D07"/>
    <w:rsid w:val="000157D2"/>
    <w:rsid w:val="000170E0"/>
    <w:rsid w:val="00025859"/>
    <w:rsid w:val="00040CC9"/>
    <w:rsid w:val="000433D0"/>
    <w:rsid w:val="00051B61"/>
    <w:rsid w:val="0006645F"/>
    <w:rsid w:val="00071201"/>
    <w:rsid w:val="0008571A"/>
    <w:rsid w:val="00086DC1"/>
    <w:rsid w:val="000901E7"/>
    <w:rsid w:val="000C17EB"/>
    <w:rsid w:val="000E6ADC"/>
    <w:rsid w:val="000F1EB9"/>
    <w:rsid w:val="000F564A"/>
    <w:rsid w:val="00141A53"/>
    <w:rsid w:val="00143B5F"/>
    <w:rsid w:val="00145374"/>
    <w:rsid w:val="00150382"/>
    <w:rsid w:val="00164E5A"/>
    <w:rsid w:val="0017324D"/>
    <w:rsid w:val="0019240B"/>
    <w:rsid w:val="001959B0"/>
    <w:rsid w:val="001D7168"/>
    <w:rsid w:val="001E0711"/>
    <w:rsid w:val="002008B6"/>
    <w:rsid w:val="00201A39"/>
    <w:rsid w:val="00202243"/>
    <w:rsid w:val="00224D0F"/>
    <w:rsid w:val="00230054"/>
    <w:rsid w:val="00236810"/>
    <w:rsid w:val="0024012D"/>
    <w:rsid w:val="002502ED"/>
    <w:rsid w:val="00264A91"/>
    <w:rsid w:val="00265E6D"/>
    <w:rsid w:val="00266762"/>
    <w:rsid w:val="002756F1"/>
    <w:rsid w:val="0027660A"/>
    <w:rsid w:val="002B7E37"/>
    <w:rsid w:val="002D395F"/>
    <w:rsid w:val="002F24E0"/>
    <w:rsid w:val="002F3E3F"/>
    <w:rsid w:val="003011D2"/>
    <w:rsid w:val="00301C5D"/>
    <w:rsid w:val="00315733"/>
    <w:rsid w:val="00322404"/>
    <w:rsid w:val="003318D2"/>
    <w:rsid w:val="003430D0"/>
    <w:rsid w:val="003952E9"/>
    <w:rsid w:val="003A0802"/>
    <w:rsid w:val="003A5B8B"/>
    <w:rsid w:val="003B3BBD"/>
    <w:rsid w:val="003C56B5"/>
    <w:rsid w:val="003F5B0D"/>
    <w:rsid w:val="00405E6F"/>
    <w:rsid w:val="0041082A"/>
    <w:rsid w:val="00431B6F"/>
    <w:rsid w:val="004405EC"/>
    <w:rsid w:val="00451AD9"/>
    <w:rsid w:val="004A6360"/>
    <w:rsid w:val="004C2B91"/>
    <w:rsid w:val="004D3766"/>
    <w:rsid w:val="004D64EB"/>
    <w:rsid w:val="005072DF"/>
    <w:rsid w:val="00514B0D"/>
    <w:rsid w:val="00530E10"/>
    <w:rsid w:val="00550F11"/>
    <w:rsid w:val="005605DB"/>
    <w:rsid w:val="005743BF"/>
    <w:rsid w:val="005809F9"/>
    <w:rsid w:val="00590C20"/>
    <w:rsid w:val="005A4DA6"/>
    <w:rsid w:val="005A4DF9"/>
    <w:rsid w:val="005B294A"/>
    <w:rsid w:val="005B4E81"/>
    <w:rsid w:val="005B5642"/>
    <w:rsid w:val="005C4E47"/>
    <w:rsid w:val="005D0CCA"/>
    <w:rsid w:val="005E3033"/>
    <w:rsid w:val="00600F15"/>
    <w:rsid w:val="00602431"/>
    <w:rsid w:val="00613459"/>
    <w:rsid w:val="00621BF8"/>
    <w:rsid w:val="006446EE"/>
    <w:rsid w:val="00652940"/>
    <w:rsid w:val="00656D14"/>
    <w:rsid w:val="006714F1"/>
    <w:rsid w:val="006777E2"/>
    <w:rsid w:val="006841F0"/>
    <w:rsid w:val="00695F10"/>
    <w:rsid w:val="006A0E45"/>
    <w:rsid w:val="006B216E"/>
    <w:rsid w:val="006B4340"/>
    <w:rsid w:val="006B6238"/>
    <w:rsid w:val="006D453C"/>
    <w:rsid w:val="006E775E"/>
    <w:rsid w:val="00712B5D"/>
    <w:rsid w:val="00713510"/>
    <w:rsid w:val="007473EF"/>
    <w:rsid w:val="007E41B5"/>
    <w:rsid w:val="007E617C"/>
    <w:rsid w:val="007F74AE"/>
    <w:rsid w:val="00826D6D"/>
    <w:rsid w:val="008327E8"/>
    <w:rsid w:val="00855FB2"/>
    <w:rsid w:val="00864C83"/>
    <w:rsid w:val="0086770D"/>
    <w:rsid w:val="00874DD4"/>
    <w:rsid w:val="008A2182"/>
    <w:rsid w:val="008A2E2A"/>
    <w:rsid w:val="008A44B8"/>
    <w:rsid w:val="008B5463"/>
    <w:rsid w:val="008C6728"/>
    <w:rsid w:val="008D665D"/>
    <w:rsid w:val="008F383A"/>
    <w:rsid w:val="008F46BE"/>
    <w:rsid w:val="00904E82"/>
    <w:rsid w:val="009137BB"/>
    <w:rsid w:val="009230B8"/>
    <w:rsid w:val="0093207C"/>
    <w:rsid w:val="00936862"/>
    <w:rsid w:val="009510E6"/>
    <w:rsid w:val="00964FE7"/>
    <w:rsid w:val="00974054"/>
    <w:rsid w:val="00976D8A"/>
    <w:rsid w:val="00983BF7"/>
    <w:rsid w:val="0099620F"/>
    <w:rsid w:val="009A624B"/>
    <w:rsid w:val="009D280A"/>
    <w:rsid w:val="009E28F7"/>
    <w:rsid w:val="009E47D6"/>
    <w:rsid w:val="009F37AA"/>
    <w:rsid w:val="009F3DD1"/>
    <w:rsid w:val="00A3541C"/>
    <w:rsid w:val="00A62CC1"/>
    <w:rsid w:val="00A67E37"/>
    <w:rsid w:val="00A707FB"/>
    <w:rsid w:val="00A9025B"/>
    <w:rsid w:val="00A923E3"/>
    <w:rsid w:val="00AF0463"/>
    <w:rsid w:val="00AF5DA7"/>
    <w:rsid w:val="00B033B6"/>
    <w:rsid w:val="00B053B7"/>
    <w:rsid w:val="00B1141B"/>
    <w:rsid w:val="00B3303B"/>
    <w:rsid w:val="00B40A2E"/>
    <w:rsid w:val="00B51017"/>
    <w:rsid w:val="00B51087"/>
    <w:rsid w:val="00B649F2"/>
    <w:rsid w:val="00B87C70"/>
    <w:rsid w:val="00BA24DA"/>
    <w:rsid w:val="00BA6E84"/>
    <w:rsid w:val="00BD48F9"/>
    <w:rsid w:val="00BE5CDC"/>
    <w:rsid w:val="00BF24BE"/>
    <w:rsid w:val="00C1719D"/>
    <w:rsid w:val="00C223F1"/>
    <w:rsid w:val="00C23131"/>
    <w:rsid w:val="00C43664"/>
    <w:rsid w:val="00C47FC8"/>
    <w:rsid w:val="00C61211"/>
    <w:rsid w:val="00C632ED"/>
    <w:rsid w:val="00C740E0"/>
    <w:rsid w:val="00C768FB"/>
    <w:rsid w:val="00C8046E"/>
    <w:rsid w:val="00C83082"/>
    <w:rsid w:val="00C915C6"/>
    <w:rsid w:val="00C91B25"/>
    <w:rsid w:val="00CA3014"/>
    <w:rsid w:val="00CA6A77"/>
    <w:rsid w:val="00CB3112"/>
    <w:rsid w:val="00CB6A7F"/>
    <w:rsid w:val="00CC0F22"/>
    <w:rsid w:val="00CC2371"/>
    <w:rsid w:val="00CD1D51"/>
    <w:rsid w:val="00CF0593"/>
    <w:rsid w:val="00CF2989"/>
    <w:rsid w:val="00CF4946"/>
    <w:rsid w:val="00D00157"/>
    <w:rsid w:val="00D06378"/>
    <w:rsid w:val="00D070A1"/>
    <w:rsid w:val="00D12E7D"/>
    <w:rsid w:val="00D8138A"/>
    <w:rsid w:val="00D94AB8"/>
    <w:rsid w:val="00D9523F"/>
    <w:rsid w:val="00DA6D07"/>
    <w:rsid w:val="00DB56D0"/>
    <w:rsid w:val="00DD57F8"/>
    <w:rsid w:val="00DF43A1"/>
    <w:rsid w:val="00E40F5A"/>
    <w:rsid w:val="00E4429D"/>
    <w:rsid w:val="00E50702"/>
    <w:rsid w:val="00E86B5D"/>
    <w:rsid w:val="00EA3EA0"/>
    <w:rsid w:val="00EA7120"/>
    <w:rsid w:val="00EB7D40"/>
    <w:rsid w:val="00ED27F3"/>
    <w:rsid w:val="00ED4AAA"/>
    <w:rsid w:val="00EE0364"/>
    <w:rsid w:val="00F07CA5"/>
    <w:rsid w:val="00F4671B"/>
    <w:rsid w:val="00F631E6"/>
    <w:rsid w:val="00F6325B"/>
    <w:rsid w:val="00F63892"/>
    <w:rsid w:val="00F6601B"/>
    <w:rsid w:val="00F671CF"/>
    <w:rsid w:val="00F80FC5"/>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34"/>
    <w:qFormat/>
    <w:rsid w:val="00F80FC5"/>
    <w:pPr>
      <w:spacing w:after="0" w:line="240" w:lineRule="auto"/>
      <w:ind w:left="720"/>
    </w:pPr>
    <w:rPr>
      <w:kern w:val="2"/>
      <w14:ligatures w14:val="standardContextual"/>
    </w:rPr>
  </w:style>
  <w:style w:type="paragraph" w:customStyle="1" w:styleId="Default">
    <w:name w:val="Default"/>
    <w:rsid w:val="00CB3112"/>
    <w:pPr>
      <w:autoSpaceDE w:val="0"/>
      <w:autoSpaceDN w:val="0"/>
      <w:adjustRightInd w:val="0"/>
    </w:pPr>
    <w:rPr>
      <w:rFonts w:ascii="Arial" w:eastAsiaTheme="minorHAnsi" w:hAnsi="Arial" w:cs="Arial"/>
      <w:color w:val="000000"/>
      <w:sz w:val="24"/>
      <w:szCs w:val="24"/>
      <w:lang w:eastAsia="en-US"/>
      <w14:ligatures w14:val="standardContextual"/>
    </w:rPr>
  </w:style>
  <w:style w:type="table" w:styleId="Sombreadoclaro-nfasis3">
    <w:name w:val="Light Shading Accent 3"/>
    <w:basedOn w:val="Tablanormal"/>
    <w:uiPriority w:val="60"/>
    <w:rsid w:val="008F46BE"/>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144085269">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120</TotalTime>
  <Pages>7</Pages>
  <Words>1043</Words>
  <Characters>5738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14</cp:revision>
  <cp:lastPrinted>2024-05-28T12:43:00Z</cp:lastPrinted>
  <dcterms:created xsi:type="dcterms:W3CDTF">2026-02-05T10:15:00Z</dcterms:created>
  <dcterms:modified xsi:type="dcterms:W3CDTF">2026-04-15T11:23:00Z</dcterms:modified>
</cp:coreProperties>
</file>